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D6E" w:rsidRDefault="00904BE1" w:rsidP="00C72A4B">
      <w:r>
        <w:rPr>
          <w:noProof/>
          <w:color w:val="C6A27B" w:themeColor="accent5" w:themeTint="99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87A2A2" wp14:editId="6976FAFD">
                <wp:simplePos x="0" y="0"/>
                <wp:positionH relativeFrom="margin">
                  <wp:align>center</wp:align>
                </wp:positionH>
                <wp:positionV relativeFrom="paragraph">
                  <wp:posOffset>31040</wp:posOffset>
                </wp:positionV>
                <wp:extent cx="7219950" cy="1657350"/>
                <wp:effectExtent l="0" t="0" r="0" b="0"/>
                <wp:wrapNone/>
                <wp:docPr id="5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2545" w:rsidRDefault="004E7D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92A53" wp14:editId="56D96FAB">
                                  <wp:extent cx="7092950" cy="16002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5104" cy="1609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87A2A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2.45pt;width:568.5pt;height:130.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eUgwIAABI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" stroked="f">
                <v:textbox>
                  <w:txbxContent>
                    <w:p w:rsidR="005C2545" w:rsidRDefault="004E7DD4">
                      <w:r>
                        <w:rPr>
                          <w:noProof/>
                        </w:rPr>
                        <w:drawing>
                          <wp:inline distT="0" distB="0" distL="0" distR="0" wp14:anchorId="29F92A53" wp14:editId="56D96FAB">
                            <wp:extent cx="7092950" cy="16002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5104" cy="1609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542">
        <w:rPr>
          <w:noProof/>
          <w:color w:val="C6A27B" w:themeColor="accent5" w:themeTint="99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6E7991" wp14:editId="343A5D62">
                <wp:simplePos x="0" y="0"/>
                <wp:positionH relativeFrom="column">
                  <wp:posOffset>257175</wp:posOffset>
                </wp:positionH>
                <wp:positionV relativeFrom="paragraph">
                  <wp:posOffset>4495800</wp:posOffset>
                </wp:positionV>
                <wp:extent cx="3609975" cy="581025"/>
                <wp:effectExtent l="0" t="0" r="9525" b="9525"/>
                <wp:wrapNone/>
                <wp:docPr id="6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42A" w:rsidRPr="00BE5542" w:rsidRDefault="004E7DD4" w:rsidP="002A48E7">
                            <w:pPr>
                              <w:pStyle w:val="Heading4"/>
                              <w:rPr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37A66" wp14:editId="415B8A40">
                                  <wp:extent cx="3518535" cy="457200"/>
                                  <wp:effectExtent l="0" t="0" r="571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853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5542">
                              <w:rPr>
                                <w:color w:val="000000" w:themeColor="text1"/>
                                <w:sz w:val="2"/>
                                <w:szCs w:val="2"/>
                              </w:rPr>
                              <w:br/>
                            </w:r>
                            <w:r w:rsidR="00BE5542">
                              <w:rPr>
                                <w:color w:val="000000" w:themeColor="text1"/>
                                <w:sz w:val="2"/>
                                <w:szCs w:val="2"/>
                              </w:rPr>
                              <w:br/>
                            </w:r>
                            <w:r w:rsidR="00BE5542">
                              <w:rPr>
                                <w:color w:val="000000" w:themeColor="text1"/>
                                <w:sz w:val="2"/>
                                <w:szCs w:val="2"/>
                              </w:rPr>
                              <w:br/>
                            </w:r>
                            <w:r w:rsidR="00BE5542">
                              <w:rPr>
                                <w:color w:val="000000" w:themeColor="text1"/>
                                <w:sz w:val="2"/>
                                <w:szCs w:val="2"/>
                              </w:rPr>
                              <w:br/>
                            </w:r>
                            <w:r w:rsidR="00BE5542">
                              <w:rPr>
                                <w:color w:val="000000" w:themeColor="text1"/>
                                <w:sz w:val="2"/>
                                <w:szCs w:val="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E7991" id="Text Box 9" o:spid="_x0000_s1027" type="#_x0000_t202" style="position:absolute;margin-left:20.25pt;margin-top:354pt;width:284.25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" filled="f" stroked="f">
                <v:textbox inset=",0,0,0">
                  <w:txbxContent>
                    <w:p w:rsidR="0026142A" w:rsidRPr="00BE5542" w:rsidRDefault="004E7DD4" w:rsidP="002A48E7">
                      <w:pPr>
                        <w:pStyle w:val="Heading4"/>
                        <w:rPr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637A66" wp14:editId="415B8A40">
                            <wp:extent cx="3518535" cy="457200"/>
                            <wp:effectExtent l="0" t="0" r="571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8535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5542">
                        <w:rPr>
                          <w:color w:val="000000" w:themeColor="text1"/>
                          <w:sz w:val="2"/>
                          <w:szCs w:val="2"/>
                        </w:rPr>
                        <w:br/>
                      </w:r>
                      <w:r w:rsidR="00BE5542">
                        <w:rPr>
                          <w:color w:val="000000" w:themeColor="text1"/>
                          <w:sz w:val="2"/>
                          <w:szCs w:val="2"/>
                        </w:rPr>
                        <w:br/>
                      </w:r>
                      <w:r w:rsidR="00BE5542">
                        <w:rPr>
                          <w:color w:val="000000" w:themeColor="text1"/>
                          <w:sz w:val="2"/>
                          <w:szCs w:val="2"/>
                        </w:rPr>
                        <w:br/>
                      </w:r>
                      <w:r w:rsidR="00BE5542">
                        <w:rPr>
                          <w:color w:val="000000" w:themeColor="text1"/>
                          <w:sz w:val="2"/>
                          <w:szCs w:val="2"/>
                        </w:rPr>
                        <w:br/>
                      </w:r>
                      <w:r w:rsidR="00BE5542">
                        <w:rPr>
                          <w:color w:val="000000" w:themeColor="text1"/>
                          <w:sz w:val="2"/>
                          <w:szCs w:val="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658E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1D4ACC" wp14:editId="04CB57EB">
                <wp:simplePos x="0" y="0"/>
                <wp:positionH relativeFrom="column">
                  <wp:posOffset>66675</wp:posOffset>
                </wp:positionH>
                <wp:positionV relativeFrom="paragraph">
                  <wp:posOffset>4981575</wp:posOffset>
                </wp:positionV>
                <wp:extent cx="4086225" cy="4314825"/>
                <wp:effectExtent l="0" t="0" r="28575" b="28575"/>
                <wp:wrapNone/>
                <wp:docPr id="6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43148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68" w:type="pct"/>
                              <w:tblInd w:w="-16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60"/>
                              <w:gridCol w:w="1657"/>
                              <w:gridCol w:w="1494"/>
                              <w:gridCol w:w="1339"/>
                            </w:tblGrid>
                            <w:tr w:rsidR="00BE5542" w:rsidRPr="00917F9B" w:rsidTr="00BE5542">
                              <w:trPr>
                                <w:trHeight w:val="481"/>
                              </w:trPr>
                              <w:tc>
                                <w:tcPr>
                                  <w:tcW w:w="1349" w:type="pct"/>
                                </w:tcPr>
                                <w:p w:rsidR="00BA4F95" w:rsidRPr="00917F9B" w:rsidRDefault="00BA4F95" w:rsidP="00BA4F95">
                                  <w:pPr>
                                    <w:pStyle w:val="EventDetails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917F9B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Nursery</w:t>
                                  </w:r>
                                </w:p>
                              </w:tc>
                              <w:tc>
                                <w:tcPr>
                                  <w:tcW w:w="1347" w:type="pct"/>
                                </w:tcPr>
                                <w:p w:rsidR="00BA4F95" w:rsidRPr="00917F9B" w:rsidRDefault="00BA4F95" w:rsidP="00B50206">
                                  <w:pPr>
                                    <w:pStyle w:val="Titl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</w:pPr>
                                  <w:r w:rsidRPr="00917F9B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  <w:t xml:space="preserve">Primary </w:t>
                                  </w:r>
                                  <w:r w:rsidR="00B50206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15" w:type="pct"/>
                                </w:tcPr>
                                <w:p w:rsidR="00BA4F95" w:rsidRPr="00917F9B" w:rsidRDefault="00BA4F95" w:rsidP="00F81FB4">
                                  <w:pPr>
                                    <w:pStyle w:val="Titl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</w:pPr>
                                  <w:r w:rsidRPr="00917F9B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  <w:t xml:space="preserve">Primary </w:t>
                                  </w:r>
                                  <w:r w:rsidR="00F81FB4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89" w:type="pct"/>
                                </w:tcPr>
                                <w:p w:rsidR="00BA4F95" w:rsidRPr="00917F9B" w:rsidRDefault="00BA4F95" w:rsidP="00F81FB4">
                                  <w:pPr>
                                    <w:pStyle w:val="Titl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</w:pPr>
                                  <w:r w:rsidRPr="00917F9B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  <w:t xml:space="preserve">Primary </w:t>
                                  </w:r>
                                  <w:r w:rsidR="00F81FB4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BE5542" w:rsidRPr="0036184C" w:rsidTr="00BE5542">
                              <w:trPr>
                                <w:trHeight w:val="847"/>
                              </w:trPr>
                              <w:tc>
                                <w:tcPr>
                                  <w:tcW w:w="1349" w:type="pct"/>
                                </w:tcPr>
                                <w:p w:rsidR="00BA4F95" w:rsidRPr="00BE5542" w:rsidRDefault="00F81FB4" w:rsidP="00C80A3D">
                                  <w:pPr>
                                    <w:pStyle w:val="EventDetails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47" w:type="pct"/>
                                </w:tcPr>
                                <w:p w:rsidR="00BA4F95" w:rsidRPr="00BE5542" w:rsidRDefault="00F81FB4" w:rsidP="00C80A3D">
                                  <w:pPr>
                                    <w:pStyle w:val="Title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15" w:type="pct"/>
                                </w:tcPr>
                                <w:p w:rsidR="00BA4F95" w:rsidRPr="00BE5542" w:rsidRDefault="00F81FB4" w:rsidP="00C80A3D">
                                  <w:pPr>
                                    <w:pStyle w:val="Title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89" w:type="pct"/>
                                </w:tcPr>
                                <w:p w:rsidR="00BA4F95" w:rsidRPr="00BE5542" w:rsidRDefault="00F81FB4" w:rsidP="00C80A3D">
                                  <w:pPr>
                                    <w:pStyle w:val="Title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E5542" w:rsidRPr="0036184C" w:rsidTr="00BE5542">
                              <w:trPr>
                                <w:trHeight w:val="851"/>
                              </w:trPr>
                              <w:tc>
                                <w:tcPr>
                                  <w:tcW w:w="1349" w:type="pct"/>
                                </w:tcPr>
                                <w:p w:rsidR="00BA4F95" w:rsidRPr="00BE5542" w:rsidRDefault="00F81FB4" w:rsidP="00C80A3D">
                                  <w:pPr>
                                    <w:pStyle w:val="EventDetails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47" w:type="pct"/>
                                </w:tcPr>
                                <w:p w:rsidR="00BA4F95" w:rsidRPr="00BE5542" w:rsidRDefault="00F81FB4" w:rsidP="00C80A3D">
                                  <w:pPr>
                                    <w:pStyle w:val="Title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15" w:type="pct"/>
                                </w:tcPr>
                                <w:p w:rsidR="00BA4F95" w:rsidRPr="00BE5542" w:rsidRDefault="00F81FB4" w:rsidP="00C80A3D">
                                  <w:pPr>
                                    <w:pStyle w:val="Title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89" w:type="pct"/>
                                </w:tcPr>
                                <w:p w:rsidR="00BA4F95" w:rsidRPr="00BE5542" w:rsidRDefault="00F81FB4" w:rsidP="00C80A3D">
                                  <w:pPr>
                                    <w:pStyle w:val="Title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E5542" w:rsidRPr="0036184C" w:rsidTr="00BE5542">
                              <w:trPr>
                                <w:trHeight w:val="851"/>
                              </w:trPr>
                              <w:tc>
                                <w:tcPr>
                                  <w:tcW w:w="1349" w:type="pct"/>
                                </w:tcPr>
                                <w:p w:rsidR="00B50206" w:rsidRPr="00BE5542" w:rsidRDefault="00F81FB4" w:rsidP="00C80A3D">
                                  <w:pPr>
                                    <w:pStyle w:val="EventDetails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47" w:type="pct"/>
                                </w:tcPr>
                                <w:p w:rsidR="00B50206" w:rsidRPr="00BE5542" w:rsidRDefault="00F81FB4" w:rsidP="00C80A3D">
                                  <w:pPr>
                                    <w:pStyle w:val="Title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15" w:type="pct"/>
                                </w:tcPr>
                                <w:p w:rsidR="00B50206" w:rsidRPr="00BE5542" w:rsidRDefault="00F81FB4" w:rsidP="00C80A3D">
                                  <w:pPr>
                                    <w:pStyle w:val="Title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89" w:type="pct"/>
                                </w:tcPr>
                                <w:p w:rsidR="00B50206" w:rsidRPr="00BE5542" w:rsidRDefault="00F81FB4" w:rsidP="00C80A3D">
                                  <w:pPr>
                                    <w:pStyle w:val="Title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E5542" w:rsidRPr="0036184C" w:rsidTr="00BE5542">
                              <w:trPr>
                                <w:trHeight w:val="851"/>
                              </w:trPr>
                              <w:tc>
                                <w:tcPr>
                                  <w:tcW w:w="1349" w:type="pct"/>
                                </w:tcPr>
                                <w:p w:rsidR="00B50206" w:rsidRPr="00BE5542" w:rsidRDefault="00F81FB4" w:rsidP="00C80A3D">
                                  <w:pPr>
                                    <w:pStyle w:val="EventDetails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47" w:type="pct"/>
                                </w:tcPr>
                                <w:p w:rsidR="00B50206" w:rsidRPr="00BE5542" w:rsidRDefault="00F81FB4" w:rsidP="00C80A3D">
                                  <w:pPr>
                                    <w:pStyle w:val="Title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15" w:type="pct"/>
                                </w:tcPr>
                                <w:p w:rsidR="00B50206" w:rsidRPr="00BE5542" w:rsidRDefault="00F81FB4" w:rsidP="00C80A3D">
                                  <w:pPr>
                                    <w:pStyle w:val="Title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89" w:type="pct"/>
                                </w:tcPr>
                                <w:p w:rsidR="00B50206" w:rsidRPr="00BE5542" w:rsidRDefault="00F81FB4" w:rsidP="00C80A3D">
                                  <w:pPr>
                                    <w:pStyle w:val="Title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E5542" w:rsidRPr="0036184C" w:rsidTr="00BE5542">
                              <w:trPr>
                                <w:trHeight w:val="69"/>
                              </w:trPr>
                              <w:tc>
                                <w:tcPr>
                                  <w:tcW w:w="1349" w:type="pct"/>
                                </w:tcPr>
                                <w:p w:rsidR="00BE5542" w:rsidRPr="00BE5542" w:rsidRDefault="00F81FB4" w:rsidP="00C80A3D">
                                  <w:pPr>
                                    <w:pStyle w:val="EventDetails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47" w:type="pct"/>
                                </w:tcPr>
                                <w:p w:rsidR="00BE5542" w:rsidRPr="00BE5542" w:rsidRDefault="00F81FB4" w:rsidP="00C80A3D">
                                  <w:pPr>
                                    <w:pStyle w:val="EventDetails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15" w:type="pct"/>
                                </w:tcPr>
                                <w:p w:rsidR="00BE5542" w:rsidRPr="00BE5542" w:rsidRDefault="00F81FB4" w:rsidP="00C80A3D">
                                  <w:pPr>
                                    <w:pStyle w:val="EventDetails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89" w:type="pct"/>
                                </w:tcPr>
                                <w:p w:rsidR="00BE5542" w:rsidRPr="00BE5542" w:rsidRDefault="00F81FB4" w:rsidP="00C80A3D">
                                  <w:pPr>
                                    <w:pStyle w:val="EventDetails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C97DCF" w:rsidRPr="00B1637A" w:rsidRDefault="00C97DCF" w:rsidP="00B163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1D4ACC" id="AutoShape 7" o:spid="_x0000_s1028" style="position:absolute;margin-left:5.25pt;margin-top:392.25pt;width:321.75pt;height:3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" fillcolor="white [3212]" strokecolor="white [3212]">
                <v:textbox>
                  <w:txbxContent>
                    <w:tbl>
                      <w:tblPr>
                        <w:tblStyle w:val="TableGrid"/>
                        <w:tblW w:w="5068" w:type="pct"/>
                        <w:tblInd w:w="-16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60"/>
                        <w:gridCol w:w="1657"/>
                        <w:gridCol w:w="1494"/>
                        <w:gridCol w:w="1339"/>
                      </w:tblGrid>
                      <w:tr w:rsidR="00BE5542" w:rsidRPr="00917F9B" w:rsidTr="00BE5542">
                        <w:trPr>
                          <w:trHeight w:val="481"/>
                        </w:trPr>
                        <w:tc>
                          <w:tcPr>
                            <w:tcW w:w="1349" w:type="pct"/>
                          </w:tcPr>
                          <w:p w:rsidR="00BA4F95" w:rsidRPr="00917F9B" w:rsidRDefault="00BA4F95" w:rsidP="00BA4F95">
                            <w:pPr>
                              <w:pStyle w:val="EventDetails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17F9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Nursery</w:t>
                            </w:r>
                          </w:p>
                        </w:tc>
                        <w:tc>
                          <w:tcPr>
                            <w:tcW w:w="1347" w:type="pct"/>
                          </w:tcPr>
                          <w:p w:rsidR="00BA4F95" w:rsidRPr="00917F9B" w:rsidRDefault="00BA4F95" w:rsidP="00B50206">
                            <w:pPr>
                              <w:pStyle w:val="Title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 w:rsidRPr="00917F9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Primary </w:t>
                            </w:r>
                            <w:r w:rsidR="00B5020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15" w:type="pct"/>
                          </w:tcPr>
                          <w:p w:rsidR="00BA4F95" w:rsidRPr="00917F9B" w:rsidRDefault="00BA4F95" w:rsidP="00F81FB4">
                            <w:pPr>
                              <w:pStyle w:val="Title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 w:rsidRPr="00917F9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Primary </w:t>
                            </w:r>
                            <w:r w:rsidR="00F81FB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89" w:type="pct"/>
                          </w:tcPr>
                          <w:p w:rsidR="00BA4F95" w:rsidRPr="00917F9B" w:rsidRDefault="00BA4F95" w:rsidP="00F81FB4">
                            <w:pPr>
                              <w:pStyle w:val="Title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 w:rsidRPr="00917F9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Primary </w:t>
                            </w:r>
                            <w:r w:rsidR="00F81FB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</w:tr>
                      <w:tr w:rsidR="00BE5542" w:rsidRPr="0036184C" w:rsidTr="00BE5542">
                        <w:trPr>
                          <w:trHeight w:val="847"/>
                        </w:trPr>
                        <w:tc>
                          <w:tcPr>
                            <w:tcW w:w="1349" w:type="pct"/>
                          </w:tcPr>
                          <w:p w:rsidR="00BA4F95" w:rsidRPr="00BE5542" w:rsidRDefault="00F81FB4" w:rsidP="00C80A3D">
                            <w:pPr>
                              <w:pStyle w:val="EventDetails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47" w:type="pct"/>
                          </w:tcPr>
                          <w:p w:rsidR="00BA4F95" w:rsidRPr="00BE5542" w:rsidRDefault="00F81FB4" w:rsidP="00C80A3D">
                            <w:pPr>
                              <w:pStyle w:val="Title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15" w:type="pct"/>
                          </w:tcPr>
                          <w:p w:rsidR="00BA4F95" w:rsidRPr="00BE5542" w:rsidRDefault="00F81FB4" w:rsidP="00C80A3D">
                            <w:pPr>
                              <w:pStyle w:val="Title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89" w:type="pct"/>
                          </w:tcPr>
                          <w:p w:rsidR="00BA4F95" w:rsidRPr="00BE5542" w:rsidRDefault="00F81FB4" w:rsidP="00C80A3D">
                            <w:pPr>
                              <w:pStyle w:val="Title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BE5542" w:rsidRPr="0036184C" w:rsidTr="00BE5542">
                        <w:trPr>
                          <w:trHeight w:val="851"/>
                        </w:trPr>
                        <w:tc>
                          <w:tcPr>
                            <w:tcW w:w="1349" w:type="pct"/>
                          </w:tcPr>
                          <w:p w:rsidR="00BA4F95" w:rsidRPr="00BE5542" w:rsidRDefault="00F81FB4" w:rsidP="00C80A3D">
                            <w:pPr>
                              <w:pStyle w:val="EventDetails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47" w:type="pct"/>
                          </w:tcPr>
                          <w:p w:rsidR="00BA4F95" w:rsidRPr="00BE5542" w:rsidRDefault="00F81FB4" w:rsidP="00C80A3D">
                            <w:pPr>
                              <w:pStyle w:val="Title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15" w:type="pct"/>
                          </w:tcPr>
                          <w:p w:rsidR="00BA4F95" w:rsidRPr="00BE5542" w:rsidRDefault="00F81FB4" w:rsidP="00C80A3D">
                            <w:pPr>
                              <w:pStyle w:val="Title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89" w:type="pct"/>
                          </w:tcPr>
                          <w:p w:rsidR="00BA4F95" w:rsidRPr="00BE5542" w:rsidRDefault="00F81FB4" w:rsidP="00C80A3D">
                            <w:pPr>
                              <w:pStyle w:val="Title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BE5542" w:rsidRPr="0036184C" w:rsidTr="00BE5542">
                        <w:trPr>
                          <w:trHeight w:val="851"/>
                        </w:trPr>
                        <w:tc>
                          <w:tcPr>
                            <w:tcW w:w="1349" w:type="pct"/>
                          </w:tcPr>
                          <w:p w:rsidR="00B50206" w:rsidRPr="00BE5542" w:rsidRDefault="00F81FB4" w:rsidP="00C80A3D">
                            <w:pPr>
                              <w:pStyle w:val="EventDetails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47" w:type="pct"/>
                          </w:tcPr>
                          <w:p w:rsidR="00B50206" w:rsidRPr="00BE5542" w:rsidRDefault="00F81FB4" w:rsidP="00C80A3D">
                            <w:pPr>
                              <w:pStyle w:val="Title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15" w:type="pct"/>
                          </w:tcPr>
                          <w:p w:rsidR="00B50206" w:rsidRPr="00BE5542" w:rsidRDefault="00F81FB4" w:rsidP="00C80A3D">
                            <w:pPr>
                              <w:pStyle w:val="Title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89" w:type="pct"/>
                          </w:tcPr>
                          <w:p w:rsidR="00B50206" w:rsidRPr="00BE5542" w:rsidRDefault="00F81FB4" w:rsidP="00C80A3D">
                            <w:pPr>
                              <w:pStyle w:val="Title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BE5542" w:rsidRPr="0036184C" w:rsidTr="00BE5542">
                        <w:trPr>
                          <w:trHeight w:val="851"/>
                        </w:trPr>
                        <w:tc>
                          <w:tcPr>
                            <w:tcW w:w="1349" w:type="pct"/>
                          </w:tcPr>
                          <w:p w:rsidR="00B50206" w:rsidRPr="00BE5542" w:rsidRDefault="00F81FB4" w:rsidP="00C80A3D">
                            <w:pPr>
                              <w:pStyle w:val="EventDetails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47" w:type="pct"/>
                          </w:tcPr>
                          <w:p w:rsidR="00B50206" w:rsidRPr="00BE5542" w:rsidRDefault="00F81FB4" w:rsidP="00C80A3D">
                            <w:pPr>
                              <w:pStyle w:val="Title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15" w:type="pct"/>
                          </w:tcPr>
                          <w:p w:rsidR="00B50206" w:rsidRPr="00BE5542" w:rsidRDefault="00F81FB4" w:rsidP="00C80A3D">
                            <w:pPr>
                              <w:pStyle w:val="Title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89" w:type="pct"/>
                          </w:tcPr>
                          <w:p w:rsidR="00B50206" w:rsidRPr="00BE5542" w:rsidRDefault="00F81FB4" w:rsidP="00C80A3D">
                            <w:pPr>
                              <w:pStyle w:val="Title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BE5542" w:rsidRPr="0036184C" w:rsidTr="00BE5542">
                        <w:trPr>
                          <w:trHeight w:val="69"/>
                        </w:trPr>
                        <w:tc>
                          <w:tcPr>
                            <w:tcW w:w="1349" w:type="pct"/>
                          </w:tcPr>
                          <w:p w:rsidR="00BE5542" w:rsidRPr="00BE5542" w:rsidRDefault="00F81FB4" w:rsidP="00C80A3D">
                            <w:pPr>
                              <w:pStyle w:val="EventDetails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47" w:type="pct"/>
                          </w:tcPr>
                          <w:p w:rsidR="00BE5542" w:rsidRPr="00BE5542" w:rsidRDefault="00F81FB4" w:rsidP="00C80A3D">
                            <w:pPr>
                              <w:pStyle w:val="EventDetails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15" w:type="pct"/>
                          </w:tcPr>
                          <w:p w:rsidR="00BE5542" w:rsidRPr="00BE5542" w:rsidRDefault="00F81FB4" w:rsidP="00C80A3D">
                            <w:pPr>
                              <w:pStyle w:val="EventDetails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89" w:type="pct"/>
                          </w:tcPr>
                          <w:p w:rsidR="00BE5542" w:rsidRPr="00BE5542" w:rsidRDefault="00F81FB4" w:rsidP="00C80A3D">
                            <w:pPr>
                              <w:pStyle w:val="EventDetails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C97DCF" w:rsidRPr="00B1637A" w:rsidRDefault="00C97DCF" w:rsidP="00B1637A"/>
                  </w:txbxContent>
                </v:textbox>
              </v:roundrect>
            </w:pict>
          </mc:Fallback>
        </mc:AlternateContent>
      </w:r>
      <w:r w:rsidR="00AD225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F883C1" wp14:editId="63E32B2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0" t="0" r="19050" b="19050"/>
                <wp:wrapNone/>
                <wp:docPr id="6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A7D1C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" fillcolor="white [3201]" strokecolor="black [3200]" strokeweight="1pt">
                <v:stroke dashstyle="dash"/>
                <v:shadow color="#868686"/>
                <w10:wrap anchorx="margin" anchory="margin"/>
              </v:rect>
            </w:pict>
          </mc:Fallback>
        </mc:AlternateContent>
      </w:r>
      <w:r w:rsidR="00AD2255">
        <w:rPr>
          <w:noProof/>
          <w:color w:val="C6A27B" w:themeColor="accent5" w:themeTint="99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CFA4451" wp14:editId="481B9B29">
                <wp:simplePos x="0" y="0"/>
                <wp:positionH relativeFrom="column">
                  <wp:posOffset>228600</wp:posOffset>
                </wp:positionH>
                <wp:positionV relativeFrom="paragraph">
                  <wp:posOffset>1657350</wp:posOffset>
                </wp:positionV>
                <wp:extent cx="7038975" cy="3162300"/>
                <wp:effectExtent l="9525" t="9525" r="9525" b="9525"/>
                <wp:wrapNone/>
                <wp:docPr id="5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545" w:rsidRDefault="005C2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E4BDD" id="Text Box 18" o:spid="_x0000_s1029" type="#_x0000_t202" style="position:absolute;margin-left:18pt;margin-top:130.5pt;width:554.25pt;height:249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">
                <v:textbox>
                  <w:txbxContent>
                    <w:p w:rsidR="005C2545" w:rsidRDefault="005C2545"/>
                  </w:txbxContent>
                </v:textbox>
              </v:shape>
            </w:pict>
          </mc:Fallback>
        </mc:AlternateContent>
      </w:r>
    </w:p>
    <w:p w:rsidR="00821D6E" w:rsidRPr="00821D6E" w:rsidRDefault="00821D6E" w:rsidP="00821D6E"/>
    <w:p w:rsidR="00821D6E" w:rsidRPr="00821D6E" w:rsidRDefault="00821D6E" w:rsidP="00821D6E"/>
    <w:p w:rsidR="00821D6E" w:rsidRPr="00821D6E" w:rsidRDefault="00821D6E" w:rsidP="00821D6E"/>
    <w:p w:rsidR="00821D6E" w:rsidRPr="00821D6E" w:rsidRDefault="00821D6E" w:rsidP="00821D6E"/>
    <w:p w:rsidR="00821D6E" w:rsidRPr="00821D6E" w:rsidRDefault="00821D6E" w:rsidP="00821D6E"/>
    <w:p w:rsidR="00821D6E" w:rsidRPr="00821D6E" w:rsidRDefault="00821D6E" w:rsidP="00821D6E"/>
    <w:p w:rsidR="00821D6E" w:rsidRPr="00821D6E" w:rsidRDefault="00821D6E" w:rsidP="00821D6E"/>
    <w:p w:rsidR="00821D6E" w:rsidRPr="00821D6E" w:rsidRDefault="00821D6E" w:rsidP="00821D6E"/>
    <w:p w:rsidR="00821D6E" w:rsidRPr="00821D6E" w:rsidRDefault="00821D6E" w:rsidP="00821D6E"/>
    <w:p w:rsidR="00821D6E" w:rsidRPr="00821D6E" w:rsidRDefault="00904BE1" w:rsidP="00821D6E">
      <w:r>
        <w:rPr>
          <w:noProof/>
          <w:color w:val="C6A27B" w:themeColor="accent5" w:themeTint="99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5CC67C" wp14:editId="043773D1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450465" cy="5582920"/>
                <wp:effectExtent l="0" t="0" r="26035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465" cy="558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A87" w:rsidRPr="00205725" w:rsidRDefault="00904BE1" w:rsidP="00205725">
                            <w:pPr>
                              <w:pStyle w:val="Heading1"/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9" w:tooltip="Super Simple Tip: Use Cell Phones to Reach Nursery Parents" w:history="1">
                              <w:r w:rsidR="00205725" w:rsidRPr="00205725">
                                <w:rPr>
                                  <w:rStyle w:val="Hyperlink"/>
                                  <w:rFonts w:ascii="Century Gothic" w:hAnsi="Century Gothic" w:cs="Arial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</w:rPr>
                                <w:t>Use Cell Phones to Reach Nursery Parents</w:t>
                              </w:r>
                            </w:hyperlink>
                            <w:r w:rsidR="00205725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  <w:r w:rsidR="00205725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  <w:r w:rsidR="00205725">
                              <w:rPr>
                                <w:noProof/>
                              </w:rPr>
                              <w:drawing>
                                <wp:inline distT="0" distB="0" distL="0" distR="0" wp14:anchorId="0D4CB3DC" wp14:editId="529CC8A7">
                                  <wp:extent cx="2261235" cy="3256687"/>
                                  <wp:effectExtent l="0" t="0" r="5715" b="1270"/>
                                  <wp:docPr id="2" name="Picture 2" descr="Microsoft Word - Nursery Cell Phone Sign up Sheet.doc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crosoft Word - Nursery Cell Phone Sign up Sheet.doc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1235" cy="3256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5725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  <w:r w:rsidR="00205725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  <w:r w:rsidR="00205725" w:rsidRPr="00205725">
                              <w:rPr>
                                <w:rFonts w:ascii="Century Gothic" w:hAnsi="Century Gothic" w:cs="Arial"/>
                                <w:color w:val="5C5C5C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Parents can leave their cell phones on vibrate in their pocket or purse, then when Nursery leaders need to find a parent for a diaper change or </w:t>
                            </w:r>
                            <w:proofErr w:type="spellStart"/>
                            <w:r w:rsidR="00205725" w:rsidRPr="00205725">
                              <w:rPr>
                                <w:rFonts w:ascii="Century Gothic" w:hAnsi="Century Gothic" w:cs="Arial"/>
                                <w:color w:val="5C5C5C"/>
                                <w:sz w:val="18"/>
                                <w:szCs w:val="18"/>
                                <w:shd w:val="clear" w:color="auto" w:fill="FFFFFF"/>
                              </w:rPr>
                              <w:t>potty</w:t>
                            </w:r>
                            <w:proofErr w:type="spellEnd"/>
                            <w:r w:rsidR="00205725" w:rsidRPr="00205725">
                              <w:rPr>
                                <w:rFonts w:ascii="Century Gothic" w:hAnsi="Century Gothic" w:cs="Arial"/>
                                <w:color w:val="5C5C5C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breaks, they can simply *TEXT* the parent to return to the Nursery room and take care of their child.</w:t>
                            </w:r>
                            <w:r w:rsidR="00205725">
                              <w:rPr>
                                <w:rFonts w:ascii="Century Gothic" w:hAnsi="Century Gothic" w:cs="Arial"/>
                                <w:color w:val="5C5C5C"/>
                                <w:sz w:val="18"/>
                                <w:szCs w:val="18"/>
                                <w:shd w:val="clear" w:color="auto" w:fill="FFFFFF"/>
                              </w:rPr>
                              <w:br/>
                            </w:r>
                            <w:r w:rsidR="00205725">
                              <w:rPr>
                                <w:rFonts w:ascii="Century Gothic" w:hAnsi="Century Gothic" w:cs="Arial"/>
                                <w:color w:val="5C5C5C"/>
                                <w:sz w:val="18"/>
                                <w:szCs w:val="18"/>
                                <w:shd w:val="clear" w:color="auto" w:fill="FFFFFF"/>
                              </w:rPr>
                              <w:br/>
                              <w:t>For a copy of this printable, go here:</w:t>
                            </w:r>
                            <w:r w:rsidR="00205725">
                              <w:rPr>
                                <w:rFonts w:ascii="Century Gothic" w:hAnsi="Century Gothic" w:cs="Arial"/>
                                <w:color w:val="5C5C5C"/>
                                <w:sz w:val="18"/>
                                <w:szCs w:val="18"/>
                                <w:shd w:val="clear" w:color="auto" w:fill="FFFFFF"/>
                              </w:rPr>
                              <w:br/>
                            </w:r>
                            <w:r w:rsidR="00205725">
                              <w:rPr>
                                <w:rFonts w:ascii="Verdana" w:hAnsi="Verdana"/>
                                <w:bCs/>
                                <w:color w:val="000000" w:themeColor="text1"/>
                                <w:sz w:val="4"/>
                                <w:szCs w:val="4"/>
                                <w:shd w:val="clear" w:color="auto" w:fill="FFFFFF"/>
                              </w:rPr>
                              <w:br/>
                            </w:r>
                            <w:r w:rsidR="00205725">
                              <w:rPr>
                                <w:rFonts w:ascii="Verdana" w:hAnsi="Verdana"/>
                                <w:bCs/>
                                <w:color w:val="000000" w:themeColor="text1"/>
                                <w:sz w:val="4"/>
                                <w:szCs w:val="4"/>
                                <w:shd w:val="clear" w:color="auto" w:fill="FFFFFF"/>
                              </w:rPr>
                              <w:br/>
                            </w:r>
                            <w:hyperlink r:id="rId11" w:history="1">
                              <w:r w:rsidR="00205725" w:rsidRPr="00A32177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9"/>
                                  <w:szCs w:val="19"/>
                                  <w:u w:val="none"/>
                                  <w:shd w:val="clear" w:color="auto" w:fill="FFFFFF"/>
                                </w:rPr>
                                <w:t>http://tinyurl.com/nebox98</w:t>
                              </w:r>
                            </w:hyperlink>
                            <w:r w:rsidR="00205725" w:rsidRPr="00A32177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CC67C" id="Text Box 11" o:spid="_x0000_s1030" type="#_x0000_t202" style="position:absolute;margin-left:141.75pt;margin-top:.9pt;width:192.95pt;height:439.6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" fillcolor="white [3201]" strokecolor="white [3212]" strokeweight=".5pt">
                <v:textbox>
                  <w:txbxContent>
                    <w:p w:rsidR="00351A87" w:rsidRPr="00205725" w:rsidRDefault="00904BE1" w:rsidP="00205725">
                      <w:pPr>
                        <w:pStyle w:val="Heading1"/>
                        <w:shd w:val="clear" w:color="auto" w:fill="FFFFFF"/>
                        <w:jc w:val="center"/>
                        <w:textAlignment w:val="baseline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</w:pPr>
                      <w:hyperlink r:id="rId12" w:tooltip="Super Simple Tip: Use Cell Phones to Reach Nursery Parents" w:history="1">
                        <w:r w:rsidR="00205725" w:rsidRPr="00205725">
                          <w:rPr>
                            <w:rStyle w:val="Hyperlink"/>
                            <w:rFonts w:ascii="Century Gothic" w:hAnsi="Century Gothic" w:cs="Arial"/>
                            <w:b/>
                            <w:bCs/>
                            <w:color w:val="000000" w:themeColor="text1"/>
                            <w:sz w:val="32"/>
                            <w:szCs w:val="32"/>
                            <w:u w:val="none"/>
                          </w:rPr>
                          <w:t>Use Cell Phones to Reach Nursery Parents</w:t>
                        </w:r>
                      </w:hyperlink>
                      <w:r w:rsidR="00205725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</w:r>
                      <w:r w:rsidR="00205725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</w:r>
                      <w:r w:rsidR="00205725">
                        <w:rPr>
                          <w:noProof/>
                        </w:rPr>
                        <w:drawing>
                          <wp:inline distT="0" distB="0" distL="0" distR="0" wp14:anchorId="0D4CB3DC" wp14:editId="529CC8A7">
                            <wp:extent cx="2261235" cy="3256687"/>
                            <wp:effectExtent l="0" t="0" r="5715" b="1270"/>
                            <wp:docPr id="2" name="Picture 2" descr="Microsoft Word - Nursery Cell Phone Sign up Sheet.doc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crosoft Word - Nursery Cell Phone Sign up Sheet.doc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1235" cy="3256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5725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</w:r>
                      <w:r w:rsidR="00205725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</w:r>
                      <w:r w:rsidR="00205725" w:rsidRPr="00205725">
                        <w:rPr>
                          <w:rFonts w:ascii="Century Gothic" w:hAnsi="Century Gothic" w:cs="Arial"/>
                          <w:color w:val="5C5C5C"/>
                          <w:sz w:val="18"/>
                          <w:szCs w:val="18"/>
                          <w:shd w:val="clear" w:color="auto" w:fill="FFFFFF"/>
                        </w:rPr>
                        <w:t xml:space="preserve">Parents can leave their cell phones on vibrate in their pocket or purse, then when Nursery leaders need to find a parent for a diaper change or </w:t>
                      </w:r>
                      <w:proofErr w:type="spellStart"/>
                      <w:r w:rsidR="00205725" w:rsidRPr="00205725">
                        <w:rPr>
                          <w:rFonts w:ascii="Century Gothic" w:hAnsi="Century Gothic" w:cs="Arial"/>
                          <w:color w:val="5C5C5C"/>
                          <w:sz w:val="18"/>
                          <w:szCs w:val="18"/>
                          <w:shd w:val="clear" w:color="auto" w:fill="FFFFFF"/>
                        </w:rPr>
                        <w:t>potty</w:t>
                      </w:r>
                      <w:proofErr w:type="spellEnd"/>
                      <w:r w:rsidR="00205725" w:rsidRPr="00205725">
                        <w:rPr>
                          <w:rFonts w:ascii="Century Gothic" w:hAnsi="Century Gothic" w:cs="Arial"/>
                          <w:color w:val="5C5C5C"/>
                          <w:sz w:val="18"/>
                          <w:szCs w:val="18"/>
                          <w:shd w:val="clear" w:color="auto" w:fill="FFFFFF"/>
                        </w:rPr>
                        <w:t xml:space="preserve"> breaks, they can simply *TEXT* the parent to return to the Nursery room and take care of their child.</w:t>
                      </w:r>
                      <w:r w:rsidR="00205725">
                        <w:rPr>
                          <w:rFonts w:ascii="Century Gothic" w:hAnsi="Century Gothic" w:cs="Arial"/>
                          <w:color w:val="5C5C5C"/>
                          <w:sz w:val="18"/>
                          <w:szCs w:val="18"/>
                          <w:shd w:val="clear" w:color="auto" w:fill="FFFFFF"/>
                        </w:rPr>
                        <w:br/>
                      </w:r>
                      <w:r w:rsidR="00205725">
                        <w:rPr>
                          <w:rFonts w:ascii="Century Gothic" w:hAnsi="Century Gothic" w:cs="Arial"/>
                          <w:color w:val="5C5C5C"/>
                          <w:sz w:val="18"/>
                          <w:szCs w:val="18"/>
                          <w:shd w:val="clear" w:color="auto" w:fill="FFFFFF"/>
                        </w:rPr>
                        <w:br/>
                        <w:t>For a copy of this printable, go here:</w:t>
                      </w:r>
                      <w:r w:rsidR="00205725">
                        <w:rPr>
                          <w:rFonts w:ascii="Century Gothic" w:hAnsi="Century Gothic" w:cs="Arial"/>
                          <w:color w:val="5C5C5C"/>
                          <w:sz w:val="18"/>
                          <w:szCs w:val="18"/>
                          <w:shd w:val="clear" w:color="auto" w:fill="FFFFFF"/>
                        </w:rPr>
                        <w:br/>
                      </w:r>
                      <w:r w:rsidR="00205725">
                        <w:rPr>
                          <w:rFonts w:ascii="Verdana" w:hAnsi="Verdana"/>
                          <w:bCs/>
                          <w:color w:val="000000" w:themeColor="text1"/>
                          <w:sz w:val="4"/>
                          <w:szCs w:val="4"/>
                          <w:shd w:val="clear" w:color="auto" w:fill="FFFFFF"/>
                        </w:rPr>
                        <w:br/>
                      </w:r>
                      <w:r w:rsidR="00205725">
                        <w:rPr>
                          <w:rFonts w:ascii="Verdana" w:hAnsi="Verdana"/>
                          <w:bCs/>
                          <w:color w:val="000000" w:themeColor="text1"/>
                          <w:sz w:val="4"/>
                          <w:szCs w:val="4"/>
                          <w:shd w:val="clear" w:color="auto" w:fill="FFFFFF"/>
                        </w:rPr>
                        <w:br/>
                      </w:r>
                      <w:hyperlink r:id="rId13" w:history="1">
                        <w:r w:rsidR="00205725" w:rsidRPr="00A32177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9"/>
                            <w:szCs w:val="19"/>
                            <w:u w:val="none"/>
                            <w:shd w:val="clear" w:color="auto" w:fill="FFFFFF"/>
                          </w:rPr>
                          <w:t>http://tinyurl.com/nebox98</w:t>
                        </w:r>
                      </w:hyperlink>
                      <w:r w:rsidR="00205725" w:rsidRPr="00A32177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9"/>
                          <w:szCs w:val="19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10FD">
        <w:rPr>
          <w:noProof/>
          <w:color w:val="C6A27B" w:themeColor="accent5" w:themeTint="99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B36F8A" wp14:editId="77CAE6F5">
                <wp:simplePos x="0" y="0"/>
                <wp:positionH relativeFrom="margin">
                  <wp:posOffset>314325</wp:posOffset>
                </wp:positionH>
                <wp:positionV relativeFrom="paragraph">
                  <wp:posOffset>85090</wp:posOffset>
                </wp:positionV>
                <wp:extent cx="3556635" cy="2428875"/>
                <wp:effectExtent l="0" t="0" r="2476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635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8E2" w:rsidRPr="000610FD" w:rsidRDefault="00617C66" w:rsidP="00A32177">
                            <w:pPr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</w:pPr>
                            <w:r w:rsidRPr="000610F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"My Senior Primary Class spends more time looking up a scripture than reading it.  So, I made these bookmarks to hand out at the beginning of class. Then, while the kiddos are coming in, the others can be looking up their assignment.  I am laminating and using a washable dry erase marker to write in the scripture.  The students then </w:t>
                            </w:r>
                            <w:r w:rsidR="00DB08E2" w:rsidRPr="000610F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give them back at the end of class and I can have ready for next lesson." (Shared by Rusty </w:t>
                            </w:r>
                            <w:proofErr w:type="spellStart"/>
                            <w:r w:rsidR="00DB08E2" w:rsidRPr="000610F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Willson</w:t>
                            </w:r>
                            <w:proofErr w:type="spellEnd"/>
                            <w:r w:rsidR="00DB08E2" w:rsidRPr="000610F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)   </w:t>
                            </w:r>
                            <w:r w:rsidR="000610F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0610FD">
                              <w:rPr>
                                <w:rFonts w:ascii="Century Gothic" w:hAnsi="Century Gothic"/>
                                <w:sz w:val="2"/>
                                <w:szCs w:val="2"/>
                              </w:rPr>
                              <w:br/>
                            </w:r>
                            <w:r w:rsidR="000610FD">
                              <w:rPr>
                                <w:rFonts w:ascii="Century Gothic" w:hAnsi="Century Gothic"/>
                                <w:sz w:val="2"/>
                                <w:szCs w:val="2"/>
                              </w:rPr>
                              <w:br/>
                            </w:r>
                            <w:r w:rsidR="000610FD">
                              <w:rPr>
                                <w:rFonts w:ascii="Century Gothic" w:hAnsi="Century Gothic"/>
                                <w:sz w:val="2"/>
                                <w:szCs w:val="2"/>
                              </w:rPr>
                              <w:br/>
                            </w:r>
                            <w:r w:rsidR="000610FD">
                              <w:rPr>
                                <w:rFonts w:ascii="Century Gothic" w:hAnsi="Century Gothic"/>
                                <w:sz w:val="2"/>
                                <w:szCs w:val="2"/>
                              </w:rPr>
                              <w:br/>
                            </w:r>
                            <w:r w:rsidR="000610FD">
                              <w:rPr>
                                <w:rFonts w:ascii="Century Gothic" w:hAnsi="Century Gothic"/>
                                <w:sz w:val="2"/>
                                <w:szCs w:val="2"/>
                              </w:rPr>
                              <w:br/>
                            </w:r>
                            <w:r w:rsidR="000610FD">
                              <w:rPr>
                                <w:rFonts w:ascii="Century Gothic" w:hAnsi="Century Gothic"/>
                                <w:sz w:val="2"/>
                                <w:szCs w:val="2"/>
                              </w:rPr>
                              <w:br/>
                            </w:r>
                            <w:r w:rsidR="00DB08E2" w:rsidRPr="000610F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For a copy of </w:t>
                            </w:r>
                            <w:r w:rsidR="00A32177" w:rsidRPr="000610F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</w:t>
                            </w:r>
                            <w:r w:rsidR="00DB08E2" w:rsidRPr="000610F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is bookmarks go here:</w:t>
                            </w:r>
                            <w:r w:rsidR="00B94810" w:rsidRPr="000610F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2177" w:rsidRPr="000610F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h</w:t>
                            </w:r>
                            <w:r w:rsidR="00DB08E2" w:rsidRPr="000610FD">
                              <w:rPr>
                                <w:rFonts w:ascii="Century Gothic" w:eastAsia="Times New Roman" w:hAnsi="Century Gothic" w:cs="Times New Roman"/>
                                <w:bCs/>
                                <w:sz w:val="24"/>
                                <w:szCs w:val="24"/>
                              </w:rPr>
                              <w:t>ttp://tinyurl.com/oqbok7a</w:t>
                            </w:r>
                          </w:p>
                          <w:p w:rsidR="00617C66" w:rsidRPr="00351A87" w:rsidRDefault="00351A87" w:rsidP="00617C66">
                            <w:pPr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617C66" w:rsidRPr="00617C66" w:rsidRDefault="00617C66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617C6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36F8A" id="Text Box 8" o:spid="_x0000_s1031" type="#_x0000_t202" style="position:absolute;margin-left:24.75pt;margin-top:6.7pt;width:280.05pt;height:191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" fillcolor="white [3201]" strokecolor="white [3212]" strokeweight=".5pt">
                <v:textbox>
                  <w:txbxContent>
                    <w:p w:rsidR="00DB08E2" w:rsidRPr="000610FD" w:rsidRDefault="00617C66" w:rsidP="00A32177">
                      <w:pPr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</w:pPr>
                      <w:r w:rsidRPr="000610F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"My Senior Primary Class spends more time looking up a scripture than reading it.  So, I made these bookmarks to hand out at the beginning of class. Then, while the kiddos are coming in, the others can be looking up their assignment.  I am laminating and using a washable dry erase marker to write in the scripture.  The students then </w:t>
                      </w:r>
                      <w:r w:rsidR="00DB08E2" w:rsidRPr="000610F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give them back at the end of class and I can have ready for next lesson." (Shared by Rusty </w:t>
                      </w:r>
                      <w:proofErr w:type="spellStart"/>
                      <w:r w:rsidR="00DB08E2" w:rsidRPr="000610FD">
                        <w:rPr>
                          <w:rFonts w:ascii="Century Gothic" w:hAnsi="Century Gothic"/>
                          <w:sz w:val="24"/>
                          <w:szCs w:val="24"/>
                        </w:rPr>
                        <w:t>Willson</w:t>
                      </w:r>
                      <w:proofErr w:type="spellEnd"/>
                      <w:r w:rsidR="00DB08E2" w:rsidRPr="000610F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)   </w:t>
                      </w:r>
                      <w:r w:rsidR="000610FD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0610FD">
                        <w:rPr>
                          <w:rFonts w:ascii="Century Gothic" w:hAnsi="Century Gothic"/>
                          <w:sz w:val="2"/>
                          <w:szCs w:val="2"/>
                        </w:rPr>
                        <w:br/>
                      </w:r>
                      <w:r w:rsidR="000610FD">
                        <w:rPr>
                          <w:rFonts w:ascii="Century Gothic" w:hAnsi="Century Gothic"/>
                          <w:sz w:val="2"/>
                          <w:szCs w:val="2"/>
                        </w:rPr>
                        <w:br/>
                      </w:r>
                      <w:r w:rsidR="000610FD">
                        <w:rPr>
                          <w:rFonts w:ascii="Century Gothic" w:hAnsi="Century Gothic"/>
                          <w:sz w:val="2"/>
                          <w:szCs w:val="2"/>
                        </w:rPr>
                        <w:br/>
                      </w:r>
                      <w:r w:rsidR="000610FD">
                        <w:rPr>
                          <w:rFonts w:ascii="Century Gothic" w:hAnsi="Century Gothic"/>
                          <w:sz w:val="2"/>
                          <w:szCs w:val="2"/>
                        </w:rPr>
                        <w:br/>
                      </w:r>
                      <w:r w:rsidR="000610FD">
                        <w:rPr>
                          <w:rFonts w:ascii="Century Gothic" w:hAnsi="Century Gothic"/>
                          <w:sz w:val="2"/>
                          <w:szCs w:val="2"/>
                        </w:rPr>
                        <w:br/>
                      </w:r>
                      <w:r w:rsidR="000610FD">
                        <w:rPr>
                          <w:rFonts w:ascii="Century Gothic" w:hAnsi="Century Gothic"/>
                          <w:sz w:val="2"/>
                          <w:szCs w:val="2"/>
                        </w:rPr>
                        <w:br/>
                      </w:r>
                      <w:r w:rsidR="00DB08E2" w:rsidRPr="000610F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For a copy of </w:t>
                      </w:r>
                      <w:r w:rsidR="00A32177" w:rsidRPr="000610FD">
                        <w:rPr>
                          <w:rFonts w:ascii="Century Gothic" w:hAnsi="Century Gothic"/>
                          <w:sz w:val="24"/>
                          <w:szCs w:val="24"/>
                        </w:rPr>
                        <w:t>h</w:t>
                      </w:r>
                      <w:r w:rsidR="00DB08E2" w:rsidRPr="000610FD">
                        <w:rPr>
                          <w:rFonts w:ascii="Century Gothic" w:hAnsi="Century Gothic"/>
                          <w:sz w:val="24"/>
                          <w:szCs w:val="24"/>
                        </w:rPr>
                        <w:t>is bookmarks go here:</w:t>
                      </w:r>
                      <w:r w:rsidR="00B94810" w:rsidRPr="000610F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A32177" w:rsidRPr="000610F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h</w:t>
                      </w:r>
                      <w:r w:rsidR="00DB08E2" w:rsidRPr="000610FD">
                        <w:rPr>
                          <w:rFonts w:ascii="Century Gothic" w:eastAsia="Times New Roman" w:hAnsi="Century Gothic" w:cs="Times New Roman"/>
                          <w:bCs/>
                          <w:sz w:val="24"/>
                          <w:szCs w:val="24"/>
                        </w:rPr>
                        <w:t>ttp://tinyurl.com/oqbok7a</w:t>
                      </w:r>
                    </w:p>
                    <w:p w:rsidR="00617C66" w:rsidRPr="00351A87" w:rsidRDefault="00351A87" w:rsidP="00617C66">
                      <w:pPr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</w:p>
                    <w:p w:rsidR="00617C66" w:rsidRPr="00617C66" w:rsidRDefault="00617C66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617C6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10FD">
        <w:rPr>
          <w:noProof/>
          <w:color w:val="C6A27B" w:themeColor="accent5" w:themeTint="99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FF58B9" wp14:editId="39FB5E3D">
                <wp:simplePos x="0" y="0"/>
                <wp:positionH relativeFrom="margin">
                  <wp:posOffset>228600</wp:posOffset>
                </wp:positionH>
                <wp:positionV relativeFrom="paragraph">
                  <wp:posOffset>27940</wp:posOffset>
                </wp:positionV>
                <wp:extent cx="4524375" cy="2543175"/>
                <wp:effectExtent l="19050" t="19050" r="47625" b="47625"/>
                <wp:wrapNone/>
                <wp:docPr id="6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2543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ap="flat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2255" w:rsidRPr="00763690" w:rsidRDefault="00AD2255" w:rsidP="00EB27E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F58B9" id="Text Box 21" o:spid="_x0000_s1032" type="#_x0000_t202" style="position:absolute;margin-left:18pt;margin-top:2.2pt;width:356.25pt;height:200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" fillcolor="white [3201]" strokecolor="black [3200]" strokeweight="5pt">
                <v:stroke linestyle="thickThin"/>
                <v:shadow color="#868686"/>
                <v:textbox inset=",7.2pt">
                  <w:txbxContent>
                    <w:p w:rsidR="00AD2255" w:rsidRPr="00763690" w:rsidRDefault="00AD2255" w:rsidP="00EB27E1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1D6E" w:rsidRPr="00821D6E" w:rsidRDefault="00A32177" w:rsidP="00821D6E">
      <w:r>
        <w:rPr>
          <w:noProof/>
          <w:color w:val="C6A27B" w:themeColor="accent5" w:themeTint="99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7793EC" wp14:editId="6B728A0A">
                <wp:simplePos x="0" y="0"/>
                <wp:positionH relativeFrom="column">
                  <wp:posOffset>3752850</wp:posOffset>
                </wp:positionH>
                <wp:positionV relativeFrom="paragraph">
                  <wp:posOffset>10160</wp:posOffset>
                </wp:positionV>
                <wp:extent cx="923925" cy="23050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A87" w:rsidRDefault="00351A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A693BD" wp14:editId="077EA2B7">
                                  <wp:extent cx="733425" cy="2220680"/>
                                  <wp:effectExtent l="0" t="0" r="0" b="825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356" cy="2277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793EC" id="_x0000_s1033" type="#_x0000_t202" style="position:absolute;margin-left:295.5pt;margin-top:.8pt;width:72.75pt;height:18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" fillcolor="white [3201]" strokecolor="white [3212]" strokeweight=".5pt">
                <v:textbox>
                  <w:txbxContent>
                    <w:p w:rsidR="00351A87" w:rsidRDefault="00351A87">
                      <w:r>
                        <w:rPr>
                          <w:noProof/>
                        </w:rPr>
                        <w:drawing>
                          <wp:inline distT="0" distB="0" distL="0" distR="0" wp14:anchorId="6EA693BD" wp14:editId="077EA2B7">
                            <wp:extent cx="733425" cy="2220680"/>
                            <wp:effectExtent l="0" t="0" r="0" b="825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356" cy="2277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21D6E" w:rsidRPr="00821D6E" w:rsidRDefault="00821D6E" w:rsidP="00821D6E"/>
    <w:p w:rsidR="00821D6E" w:rsidRPr="00821D6E" w:rsidRDefault="00821D6E" w:rsidP="00821D6E"/>
    <w:p w:rsidR="00821D6E" w:rsidRPr="00821D6E" w:rsidRDefault="00821D6E" w:rsidP="00821D6E"/>
    <w:p w:rsidR="00821D6E" w:rsidRPr="00821D6E" w:rsidRDefault="00821D6E" w:rsidP="00821D6E"/>
    <w:p w:rsidR="00821D6E" w:rsidRDefault="00821D6E" w:rsidP="00821D6E"/>
    <w:p w:rsidR="00D27E20" w:rsidRDefault="00904BE1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A941B9" w:rsidP="00821D6E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127635</wp:posOffset>
                </wp:positionV>
                <wp:extent cx="885825" cy="2914650"/>
                <wp:effectExtent l="0" t="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1B9" w:rsidRDefault="00A941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4F906" wp14:editId="5C1184D8">
                                  <wp:extent cx="734695" cy="2637790"/>
                                  <wp:effectExtent l="0" t="0" r="825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695" cy="2637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" o:spid="_x0000_s1034" type="#_x0000_t202" style="position:absolute;margin-left:315pt;margin-top:10.05pt;width:69.75pt;height:229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" fillcolor="white [3201]" strokecolor="white [3212]" strokeweight=".5pt">
                <v:textbox>
                  <w:txbxContent>
                    <w:p w:rsidR="00A941B9" w:rsidRDefault="00A941B9">
                      <w:r>
                        <w:rPr>
                          <w:noProof/>
                        </w:rPr>
                        <w:drawing>
                          <wp:inline distT="0" distB="0" distL="0" distR="0" wp14:anchorId="6A44F906" wp14:editId="5C1184D8">
                            <wp:extent cx="734695" cy="2637790"/>
                            <wp:effectExtent l="0" t="0" r="8255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695" cy="2637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961EFF" w:rsidP="00821D6E">
      <w:r>
        <w:rPr>
          <w:noProof/>
          <w:color w:val="C6A27B" w:themeColor="accent5" w:themeTint="99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8F3AE8" wp14:editId="72D3AFBE">
                <wp:simplePos x="0" y="0"/>
                <wp:positionH relativeFrom="margin">
                  <wp:posOffset>4173220</wp:posOffset>
                </wp:positionH>
                <wp:positionV relativeFrom="paragraph">
                  <wp:posOffset>143510</wp:posOffset>
                </wp:positionV>
                <wp:extent cx="3115945" cy="2257425"/>
                <wp:effectExtent l="0" t="0" r="8255" b="9525"/>
                <wp:wrapNone/>
                <wp:docPr id="6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F9B" w:rsidRPr="00452F99" w:rsidRDefault="00F81FB4" w:rsidP="00F81FB4">
                            <w:pPr>
                              <w:pStyle w:val="NormalWeb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E8A81" wp14:editId="75D434C0">
                                  <wp:extent cx="1647825" cy="1727835"/>
                                  <wp:effectExtent l="0" t="0" r="9525" b="571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279" cy="1734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8AB4D" wp14:editId="26D08510">
                                  <wp:extent cx="1207770" cy="1741387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234598" cy="1780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Crystal Light containers are a great repurposed to organize some of your classroom staples.</w:t>
                            </w:r>
                          </w:p>
                          <w:p w:rsidR="00917F9B" w:rsidRPr="00452F99" w:rsidRDefault="00917F9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F3AE8" id="Text Box 19" o:spid="_x0000_s1035" type="#_x0000_t202" style="position:absolute;margin-left:328.6pt;margin-top:11.3pt;width:245.35pt;height:1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" stroked="f">
                <v:textbox>
                  <w:txbxContent>
                    <w:p w:rsidR="00917F9B" w:rsidRPr="00452F99" w:rsidRDefault="00F81FB4" w:rsidP="00F81FB4">
                      <w:pPr>
                        <w:pStyle w:val="NormalWeb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BE8A81" wp14:editId="75D434C0">
                            <wp:extent cx="1647825" cy="1727835"/>
                            <wp:effectExtent l="0" t="0" r="9525" b="571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4279" cy="1734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F8AB4D" wp14:editId="26D08510">
                            <wp:extent cx="1207770" cy="1741387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234598" cy="1780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br/>
                        <w:t>Crystal Light containers are a great repurposed to organize some of your classroom staples.</w:t>
                      </w:r>
                    </w:p>
                    <w:p w:rsidR="00917F9B" w:rsidRPr="00452F99" w:rsidRDefault="00917F9B">
                      <w:pP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0F3BDC" w:rsidP="00821D6E">
      <w:r>
        <w:rPr>
          <w:noProof/>
          <w:color w:val="C6A27B" w:themeColor="accent5" w:themeTint="9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BF41CD" wp14:editId="654C24F8">
                <wp:simplePos x="0" y="0"/>
                <wp:positionH relativeFrom="margin">
                  <wp:posOffset>95250</wp:posOffset>
                </wp:positionH>
                <wp:positionV relativeFrom="paragraph">
                  <wp:posOffset>71755</wp:posOffset>
                </wp:positionV>
                <wp:extent cx="4057650" cy="1400175"/>
                <wp:effectExtent l="0" t="0" r="19050" b="28575"/>
                <wp:wrapNone/>
                <wp:docPr id="6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0" cy="1400175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bg1"/>
                        </a:solidFill>
                        <a:ln w="9525" cap="flat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06D7" w:rsidRPr="000F3BDC" w:rsidRDefault="000F3BDC" w:rsidP="00AD2255">
                            <w:pPr>
                              <w:pStyle w:val="Heading3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F3BD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Tip from Lisa Parent: </w:t>
                            </w:r>
                            <w:r w:rsidRPr="000F3BDC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Between the first and second hours of Primary, I line the children up in the hall, and everyone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>gets</w:t>
                            </w:r>
                            <w:r w:rsidRPr="000F3BDC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a drink and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goes to the </w:t>
                            </w:r>
                            <w:r w:rsidRPr="000F3BDC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>bathroom. This ma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>kes</w:t>
                            </w:r>
                            <w:r w:rsidRPr="000F3BDC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it so no one ha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>s</w:t>
                            </w:r>
                            <w:r w:rsidRPr="000F3BDC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to lea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>ve during class or sharing time.</w:t>
                            </w:r>
                            <w:r w:rsidR="00BA7E9A" w:rsidRPr="000F3BDC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  </w:t>
                            </w:r>
                            <w:r w:rsidR="00BA7E9A" w:rsidRPr="000F3BDC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BF41CD" id="AutoShape 13" o:spid="_x0000_s1036" style="position:absolute;margin-left:7.5pt;margin-top:5.65pt;width:319.5pt;height:110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" fillcolor="white [3212]" strokecolor="#0f243e [1615]">
                <v:stroke dashstyle="dash"/>
                <v:textbox inset=",7.2pt">
                  <w:txbxContent>
                    <w:p w:rsidR="005006D7" w:rsidRPr="000F3BDC" w:rsidRDefault="000F3BDC" w:rsidP="00AD2255">
                      <w:pPr>
                        <w:pStyle w:val="Heading3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0F3BDC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Tip from Lisa Parent: </w:t>
                      </w:r>
                      <w:r w:rsidRPr="000F3BDC">
                        <w:rPr>
                          <w:rFonts w:ascii="Century Gothic" w:hAnsi="Century Gothic"/>
                          <w:bCs/>
                          <w:color w:val="000000" w:themeColor="text1"/>
                          <w:sz w:val="27"/>
                          <w:szCs w:val="27"/>
                        </w:rPr>
                        <w:t xml:space="preserve">Between the first and second hours of Primary, I line the children up in the hall, and everyone </w:t>
                      </w:r>
                      <w:r>
                        <w:rPr>
                          <w:rFonts w:ascii="Century Gothic" w:hAnsi="Century Gothic"/>
                          <w:bCs/>
                          <w:color w:val="000000" w:themeColor="text1"/>
                          <w:sz w:val="27"/>
                          <w:szCs w:val="27"/>
                        </w:rPr>
                        <w:t>gets</w:t>
                      </w:r>
                      <w:r w:rsidRPr="000F3BDC">
                        <w:rPr>
                          <w:rFonts w:ascii="Century Gothic" w:hAnsi="Century Gothic"/>
                          <w:bCs/>
                          <w:color w:val="000000" w:themeColor="text1"/>
                          <w:sz w:val="27"/>
                          <w:szCs w:val="27"/>
                        </w:rPr>
                        <w:t xml:space="preserve"> a drink and </w:t>
                      </w:r>
                      <w:r>
                        <w:rPr>
                          <w:rFonts w:ascii="Century Gothic" w:hAnsi="Century Gothic"/>
                          <w:bCs/>
                          <w:color w:val="000000" w:themeColor="text1"/>
                          <w:sz w:val="27"/>
                          <w:szCs w:val="27"/>
                        </w:rPr>
                        <w:t xml:space="preserve">goes to the </w:t>
                      </w:r>
                      <w:r w:rsidRPr="000F3BDC">
                        <w:rPr>
                          <w:rFonts w:ascii="Century Gothic" w:hAnsi="Century Gothic"/>
                          <w:bCs/>
                          <w:color w:val="000000" w:themeColor="text1"/>
                          <w:sz w:val="27"/>
                          <w:szCs w:val="27"/>
                        </w:rPr>
                        <w:t>bathroom. This ma</w:t>
                      </w:r>
                      <w:r>
                        <w:rPr>
                          <w:rFonts w:ascii="Century Gothic" w:hAnsi="Century Gothic"/>
                          <w:bCs/>
                          <w:color w:val="000000" w:themeColor="text1"/>
                          <w:sz w:val="27"/>
                          <w:szCs w:val="27"/>
                        </w:rPr>
                        <w:t>kes</w:t>
                      </w:r>
                      <w:r w:rsidRPr="000F3BDC">
                        <w:rPr>
                          <w:rFonts w:ascii="Century Gothic" w:hAnsi="Century Gothic"/>
                          <w:bCs/>
                          <w:color w:val="000000" w:themeColor="text1"/>
                          <w:sz w:val="27"/>
                          <w:szCs w:val="27"/>
                        </w:rPr>
                        <w:t xml:space="preserve"> it so no one ha</w:t>
                      </w:r>
                      <w:r>
                        <w:rPr>
                          <w:rFonts w:ascii="Century Gothic" w:hAnsi="Century Gothic"/>
                          <w:bCs/>
                          <w:color w:val="000000" w:themeColor="text1"/>
                          <w:sz w:val="27"/>
                          <w:szCs w:val="27"/>
                        </w:rPr>
                        <w:t>s</w:t>
                      </w:r>
                      <w:r w:rsidRPr="000F3BDC">
                        <w:rPr>
                          <w:rFonts w:ascii="Century Gothic" w:hAnsi="Century Gothic"/>
                          <w:bCs/>
                          <w:color w:val="000000" w:themeColor="text1"/>
                          <w:sz w:val="27"/>
                          <w:szCs w:val="27"/>
                        </w:rPr>
                        <w:t xml:space="preserve"> to lea</w:t>
                      </w:r>
                      <w:r>
                        <w:rPr>
                          <w:rFonts w:ascii="Century Gothic" w:hAnsi="Century Gothic"/>
                          <w:bCs/>
                          <w:color w:val="000000" w:themeColor="text1"/>
                          <w:sz w:val="27"/>
                          <w:szCs w:val="27"/>
                        </w:rPr>
                        <w:t>ve during class or sharing time.</w:t>
                      </w:r>
                      <w:r w:rsidR="00BA7E9A" w:rsidRPr="000F3BDC">
                        <w:rPr>
                          <w:rFonts w:ascii="Century Gothic" w:hAnsi="Century Gothic"/>
                          <w:bCs/>
                          <w:color w:val="000000" w:themeColor="text1"/>
                          <w:sz w:val="27"/>
                          <w:szCs w:val="27"/>
                        </w:rPr>
                        <w:t xml:space="preserve">   </w:t>
                      </w:r>
                      <w:r w:rsidR="00BA7E9A" w:rsidRPr="000F3BDC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AE7E27" w:rsidP="00821D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DCA822" wp14:editId="3F2AF0C0">
                <wp:simplePos x="0" y="0"/>
                <wp:positionH relativeFrom="column">
                  <wp:posOffset>4133215</wp:posOffset>
                </wp:positionH>
                <wp:positionV relativeFrom="paragraph">
                  <wp:posOffset>114300</wp:posOffset>
                </wp:positionV>
                <wp:extent cx="2057400" cy="800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BB" w:rsidRPr="00205725" w:rsidRDefault="008571BB" w:rsidP="008571BB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05725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Have extra time in class?  Throughout the year, </w:t>
                            </w:r>
                            <w:r w:rsidR="00AE7E27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use </w:t>
                            </w:r>
                            <w:r w:rsidRPr="00205725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some </w:t>
                            </w:r>
                            <w:r w:rsidR="00AE7E27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of these simple time fillers to teach and encourage your class to memorize the Articles of Faith.</w:t>
                            </w:r>
                          </w:p>
                          <w:p w:rsidR="008571BB" w:rsidRDefault="008571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CA822" id="Text Box 23" o:spid="_x0000_s1037" type="#_x0000_t202" style="position:absolute;margin-left:325.45pt;margin-top:9pt;width:162pt;height:6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" fillcolor="white [3201]" stroked="f" strokeweight=".5pt">
                <v:textbox>
                  <w:txbxContent>
                    <w:p w:rsidR="008571BB" w:rsidRPr="00205725" w:rsidRDefault="008571BB" w:rsidP="008571BB">
                      <w:pPr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205725"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Have extra time in class?  Throughout the year, </w:t>
                      </w:r>
                      <w:r w:rsidR="00AE7E27"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use </w:t>
                      </w:r>
                      <w:r w:rsidRPr="00205725"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some </w:t>
                      </w:r>
                      <w:r w:rsidR="00AE7E27"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  <w:t>of these simple time fillers to teach and encourage your class to memorize the Articles of Faith.</w:t>
                      </w:r>
                    </w:p>
                    <w:p w:rsidR="008571BB" w:rsidRDefault="008571BB"/>
                  </w:txbxContent>
                </v:textbox>
              </v:shape>
            </w:pict>
          </mc:Fallback>
        </mc:AlternateContent>
      </w:r>
      <w:r w:rsidR="0020572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FB0345" wp14:editId="64B93133">
                <wp:simplePos x="0" y="0"/>
                <wp:positionH relativeFrom="column">
                  <wp:posOffset>6143625</wp:posOffset>
                </wp:positionH>
                <wp:positionV relativeFrom="paragraph">
                  <wp:posOffset>47625</wp:posOffset>
                </wp:positionV>
                <wp:extent cx="1152525" cy="16954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725" w:rsidRDefault="002057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E031A" wp14:editId="6CA9E51E">
                                  <wp:extent cx="990600" cy="1609006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243" cy="1623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FB0345" id="Text Box 3" o:spid="_x0000_s1038" type="#_x0000_t202" style="position:absolute;margin-left:483.75pt;margin-top:3.75pt;width:90.75pt;height:133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" fillcolor="white [3201]" stroked="f" strokeweight=".5pt">
                <v:textbox>
                  <w:txbxContent>
                    <w:p w:rsidR="00205725" w:rsidRDefault="00205725">
                      <w:r>
                        <w:rPr>
                          <w:noProof/>
                        </w:rPr>
                        <w:drawing>
                          <wp:inline distT="0" distB="0" distL="0" distR="0" wp14:anchorId="775E031A" wp14:editId="6CA9E51E">
                            <wp:extent cx="990600" cy="1609006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9243" cy="16230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1D6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A16824" wp14:editId="5E24F528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315200" cy="9601200"/>
                <wp:effectExtent l="0" t="0" r="19050" b="1905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1D6E" w:rsidRPr="008571BB" w:rsidRDefault="004E7DD4" w:rsidP="0020572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="008571BB">
                              <w:rPr>
                                <w:noProof/>
                              </w:rPr>
                              <w:drawing>
                                <wp:inline distT="0" distB="0" distL="0" distR="0" wp14:anchorId="2A61C4F0" wp14:editId="03CCEC74">
                                  <wp:extent cx="4038095" cy="752381"/>
                                  <wp:effectExtent l="0" t="0" r="63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8095" cy="752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="008571BB">
                              <w:rPr>
                                <w:rFonts w:ascii="Century Gothic" w:hAnsi="Century Gothic"/>
                                <w:sz w:val="2"/>
                                <w:szCs w:val="2"/>
                              </w:rPr>
                              <w:br/>
                            </w:r>
                            <w:r w:rsidR="008571BB">
                              <w:rPr>
                                <w:rFonts w:ascii="Century Gothic" w:hAnsi="Century Gothic"/>
                                <w:sz w:val="2"/>
                                <w:szCs w:val="2"/>
                              </w:rPr>
                              <w:br/>
                            </w:r>
                            <w:r w:rsidR="008571BB">
                              <w:rPr>
                                <w:rFonts w:ascii="Century Gothic" w:hAnsi="Century Gothic"/>
                                <w:sz w:val="2"/>
                                <w:szCs w:val="2"/>
                              </w:rPr>
                              <w:br/>
                            </w:r>
                            <w:r w:rsidRPr="00AE7E2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Work on memorizing the Articles of Faith</w:t>
                            </w:r>
                            <w:r w:rsidR="00AE7E2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as a class</w:t>
                            </w:r>
                            <w:r w:rsidRPr="00AE7E2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817BCA" w:rsidRPr="00AE7E2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Even small children can benefit from learning the Articles </w:t>
                            </w:r>
                            <w:r w:rsidR="00AE7E2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="00817BCA" w:rsidRPr="00AE7E2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of Faith.  However, i</w:t>
                            </w:r>
                            <w:r w:rsidRPr="00AE7E2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f the children in your class are 8-11 years old, memorizing the Articles of</w:t>
                            </w:r>
                            <w:r w:rsidR="00AE7E27" w:rsidRPr="00AE7E2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E7E2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Faith will help </w:t>
                            </w:r>
                            <w:r w:rsidR="00AE7E2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AE7E2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them fulfill part of their Faith in God requirements.</w:t>
                            </w:r>
                            <w:r w:rsidR="00205725" w:rsidRPr="00AE7E2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You could hold a “13 Articles of Taste” Ice cream party for </w:t>
                            </w:r>
                            <w:r w:rsidR="00AE7E2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="00205725" w:rsidRPr="00AE7E2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your class if th</w:t>
                            </w:r>
                            <w:r w:rsidR="00AE7E27" w:rsidRPr="00AE7E2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ey pass them all off in the year.  Check out this party idea: </w:t>
                            </w:r>
                            <w:hyperlink r:id="rId25" w:history="1">
                              <w:r w:rsidR="00AE7E27" w:rsidRPr="00A53775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9"/>
                                  <w:szCs w:val="19"/>
                                  <w:u w:val="none"/>
                                  <w:shd w:val="clear" w:color="auto" w:fill="FFFFFF"/>
                                </w:rPr>
                                <w:t>http://tinyurl.com/ogqknpj</w:t>
                              </w:r>
                            </w:hyperlink>
                            <w:r w:rsidR="00AE7E27" w:rsidRPr="00AE7E27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16824" id="Rectangle 2" o:spid="_x0000_s1039" style="position:absolute;margin-left:0;margin-top:0;width:8in;height:75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" fillcolor="white [3201]" strokecolor="black [3200]" strokeweight="1pt">
                <v:stroke dashstyle="dash"/>
                <v:shadow color="#868686"/>
                <v:textbox>
                  <w:txbxContent>
                    <w:p w:rsidR="00821D6E" w:rsidRPr="008571BB" w:rsidRDefault="004E7DD4" w:rsidP="0020572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="008571BB">
                        <w:rPr>
                          <w:noProof/>
                        </w:rPr>
                        <w:drawing>
                          <wp:inline distT="0" distB="0" distL="0" distR="0" wp14:anchorId="2A61C4F0" wp14:editId="03CCEC74">
                            <wp:extent cx="4038095" cy="752381"/>
                            <wp:effectExtent l="0" t="0" r="63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8095" cy="752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="008571BB">
                        <w:rPr>
                          <w:rFonts w:ascii="Century Gothic" w:hAnsi="Century Gothic"/>
                          <w:sz w:val="2"/>
                          <w:szCs w:val="2"/>
                        </w:rPr>
                        <w:br/>
                      </w:r>
                      <w:r w:rsidR="008571BB">
                        <w:rPr>
                          <w:rFonts w:ascii="Century Gothic" w:hAnsi="Century Gothic"/>
                          <w:sz w:val="2"/>
                          <w:szCs w:val="2"/>
                        </w:rPr>
                        <w:br/>
                      </w:r>
                      <w:r w:rsidR="008571BB">
                        <w:rPr>
                          <w:rFonts w:ascii="Century Gothic" w:hAnsi="Century Gothic"/>
                          <w:sz w:val="2"/>
                          <w:szCs w:val="2"/>
                        </w:rPr>
                        <w:br/>
                      </w:r>
                      <w:r w:rsidRPr="00AE7E2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>Work on memorizing the Articles of Faith</w:t>
                      </w:r>
                      <w:r w:rsidR="00AE7E2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 as a class</w:t>
                      </w:r>
                      <w:r w:rsidRPr="00AE7E2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  <w:r w:rsidR="00817BCA" w:rsidRPr="00AE7E2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Even small children can benefit from learning the Articles </w:t>
                      </w:r>
                      <w:r w:rsidR="00AE7E2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="00817BCA" w:rsidRPr="00AE7E2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>of Faith.  However, i</w:t>
                      </w:r>
                      <w:r w:rsidRPr="00AE7E2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>f the children in your class are 8-11 years old, memorizing the Articles of</w:t>
                      </w:r>
                      <w:r w:rsidR="00AE7E27" w:rsidRPr="00AE7E2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AE7E2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Faith will help </w:t>
                      </w:r>
                      <w:r w:rsidR="00AE7E2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Pr="00AE7E2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>them fulfill part of their Faith in God requirements.</w:t>
                      </w:r>
                      <w:r w:rsidR="00205725" w:rsidRPr="00AE7E2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  You could hold a “13 Articles of Taste” Ice cream party for </w:t>
                      </w:r>
                      <w:r w:rsidR="00AE7E2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="00205725" w:rsidRPr="00AE7E2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>your class if th</w:t>
                      </w:r>
                      <w:r w:rsidR="00AE7E27" w:rsidRPr="00AE7E2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ey pass them all off in the year.  Check out this party idea: </w:t>
                      </w:r>
                      <w:hyperlink r:id="rId27" w:history="1">
                        <w:r w:rsidR="00AE7E27" w:rsidRPr="00A53775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9"/>
                            <w:szCs w:val="19"/>
                            <w:u w:val="none"/>
                            <w:shd w:val="clear" w:color="auto" w:fill="FFFFFF"/>
                          </w:rPr>
                          <w:t>http://tinyurl.com/ogqknpj</w:t>
                        </w:r>
                      </w:hyperlink>
                      <w:r w:rsidR="00AE7E27" w:rsidRPr="00AE7E27">
                        <w:rPr>
                          <w:rFonts w:ascii="Century Gothic" w:hAnsi="Century Gothic"/>
                          <w:bCs/>
                          <w:color w:val="000000" w:themeColor="text1"/>
                          <w:sz w:val="19"/>
                          <w:szCs w:val="19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821D6E" w:rsidP="00821D6E"/>
    <w:p w:rsidR="00821D6E" w:rsidRDefault="00A53775" w:rsidP="00821D6E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5676901</wp:posOffset>
                </wp:positionH>
                <wp:positionV relativeFrom="paragraph">
                  <wp:posOffset>64770</wp:posOffset>
                </wp:positionV>
                <wp:extent cx="552450" cy="323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775" w:rsidRDefault="00A53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F16EB" wp14:editId="058D361C">
                                  <wp:extent cx="401955" cy="182576"/>
                                  <wp:effectExtent l="0" t="0" r="0" b="825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775" cy="185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0" type="#_x0000_t202" style="position:absolute;margin-left:447pt;margin-top:5.1pt;width:43.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" fillcolor="white [3201]" stroked="f" strokeweight=".5pt">
                <v:textbox>
                  <w:txbxContent>
                    <w:p w:rsidR="00A53775" w:rsidRDefault="00A53775">
                      <w:r>
                        <w:rPr>
                          <w:noProof/>
                        </w:rPr>
                        <w:drawing>
                          <wp:inline distT="0" distB="0" distL="0" distR="0" wp14:anchorId="648F16EB" wp14:editId="058D361C">
                            <wp:extent cx="401955" cy="182576"/>
                            <wp:effectExtent l="0" t="0" r="0" b="825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775" cy="185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21D6E" w:rsidRDefault="000A36E2" w:rsidP="00821D6E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4029076</wp:posOffset>
                </wp:positionH>
                <wp:positionV relativeFrom="paragraph">
                  <wp:posOffset>8254</wp:posOffset>
                </wp:positionV>
                <wp:extent cx="1695450" cy="2190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6E2" w:rsidRPr="000A36E2" w:rsidRDefault="00904BE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hyperlink r:id="rId30" w:history="1">
                              <w:r w:rsidR="000A36E2" w:rsidRPr="000A36E2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9"/>
                                  <w:szCs w:val="19"/>
                                  <w:u w:val="none"/>
                                  <w:shd w:val="clear" w:color="auto" w:fill="FFFFFF"/>
                                </w:rPr>
                                <w:t>http://tinyurl.com/nnhfmz3</w:t>
                              </w:r>
                            </w:hyperlink>
                            <w:r w:rsidR="000A36E2" w:rsidRPr="000A36E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17.25pt;margin-top:.65pt;width:133.5pt;height:1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" fillcolor="white [3201]" stroked="f" strokeweight=".5pt">
                <v:textbox>
                  <w:txbxContent>
                    <w:p w:rsidR="000A36E2" w:rsidRPr="000A36E2" w:rsidRDefault="000A36E2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hyperlink r:id="rId31" w:history="1">
                        <w:r w:rsidRPr="000A36E2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9"/>
                            <w:szCs w:val="19"/>
                            <w:u w:val="none"/>
                            <w:shd w:val="clear" w:color="auto" w:fill="FFFFFF"/>
                          </w:rPr>
                          <w:t>http://tinyurl.com/nnhfmz3</w:t>
                        </w:r>
                      </w:hyperlink>
                      <w:r w:rsidRPr="000A36E2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9"/>
                          <w:szCs w:val="19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21D6E" w:rsidRDefault="00527B84" w:rsidP="00821D6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568843" wp14:editId="3FB62B10">
                <wp:simplePos x="0" y="0"/>
                <wp:positionH relativeFrom="margin">
                  <wp:posOffset>5514975</wp:posOffset>
                </wp:positionH>
                <wp:positionV relativeFrom="paragraph">
                  <wp:posOffset>75565</wp:posOffset>
                </wp:positionV>
                <wp:extent cx="1743075" cy="33623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362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B84" w:rsidRDefault="00527B84" w:rsidP="00527B8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826B3" wp14:editId="19A17E3E">
                                  <wp:extent cx="1553845" cy="1959839"/>
                                  <wp:effectExtent l="0" t="0" r="8255" b="254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509" cy="1964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Pr="00527B84">
                              <w:rPr>
                                <w:rFonts w:ascii="Century Gothic" w:hAnsi="Century Gothic"/>
                                <w:b/>
                              </w:rPr>
                              <w:t xml:space="preserve">Article of Faith Tracking Cards </w:t>
                            </w:r>
                            <w:r w:rsidRPr="00527B84">
                              <w:rPr>
                                <w:rFonts w:ascii="Century Gothic" w:hAnsi="Century Gothic"/>
                                <w:b/>
                              </w:rPr>
                              <w:br/>
                            </w:r>
                            <w:r w:rsidRPr="00527B84">
                              <w:rPr>
                                <w:rFonts w:ascii="Century Gothic" w:hAnsi="Century Gothic"/>
                                <w:b/>
                              </w:rPr>
                              <w:br/>
                            </w:r>
                            <w:r w:rsidRPr="00527B84">
                              <w:rPr>
                                <w:rFonts w:ascii="Century Gothic" w:hAnsi="Century Gothic"/>
                                <w:bCs/>
                                <w:color w:val="000000"/>
                                <w:shd w:val="clear" w:color="auto" w:fill="FFFFFF"/>
                              </w:rPr>
                              <w:t>http://tinyurl.com/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/>
                                <w:shd w:val="clear" w:color="auto" w:fill="FFFFFF"/>
                              </w:rPr>
                              <w:br/>
                            </w:r>
                            <w:r w:rsidRPr="00527B84">
                              <w:rPr>
                                <w:rFonts w:ascii="Century Gothic" w:hAnsi="Century Gothic"/>
                                <w:bCs/>
                                <w:color w:val="000000"/>
                                <w:shd w:val="clear" w:color="auto" w:fill="FFFFFF"/>
                              </w:rPr>
                              <w:t>qcejxjn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68843" id="Text Box 28" o:spid="_x0000_s1042" type="#_x0000_t202" style="position:absolute;margin-left:434.25pt;margin-top:5.95pt;width:137.25pt;height:264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" fillcolor="white [3201]" strokecolor="#ccc0d9 [1303]" strokeweight="2pt">
                <v:textbox>
                  <w:txbxContent>
                    <w:p w:rsidR="00527B84" w:rsidRDefault="00527B84" w:rsidP="00527B8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6826B3" wp14:editId="19A17E3E">
                            <wp:extent cx="1553845" cy="1959839"/>
                            <wp:effectExtent l="0" t="0" r="8255" b="254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509" cy="1964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>
                        <w:br/>
                      </w:r>
                      <w:r w:rsidRPr="00527B84">
                        <w:rPr>
                          <w:rFonts w:ascii="Century Gothic" w:hAnsi="Century Gothic"/>
                          <w:b/>
                        </w:rPr>
                        <w:t xml:space="preserve">Article of Faith Tracking Cards </w:t>
                      </w:r>
                      <w:r w:rsidRPr="00527B84">
                        <w:rPr>
                          <w:rFonts w:ascii="Century Gothic" w:hAnsi="Century Gothic"/>
                          <w:b/>
                        </w:rPr>
                        <w:br/>
                      </w:r>
                      <w:r w:rsidRPr="00527B84">
                        <w:rPr>
                          <w:rFonts w:ascii="Century Gothic" w:hAnsi="Century Gothic"/>
                          <w:b/>
                        </w:rPr>
                        <w:br/>
                      </w:r>
                      <w:r w:rsidRPr="00527B84">
                        <w:rPr>
                          <w:rFonts w:ascii="Century Gothic" w:hAnsi="Century Gothic"/>
                          <w:bCs/>
                          <w:color w:val="000000"/>
                          <w:shd w:val="clear" w:color="auto" w:fill="FFFFFF"/>
                        </w:rPr>
                        <w:t>http://tinyurl.com/</w:t>
                      </w:r>
                      <w:r>
                        <w:rPr>
                          <w:rFonts w:ascii="Century Gothic" w:hAnsi="Century Gothic"/>
                          <w:bCs/>
                          <w:color w:val="000000"/>
                          <w:shd w:val="clear" w:color="auto" w:fill="FFFFFF"/>
                        </w:rPr>
                        <w:br/>
                      </w:r>
                      <w:r w:rsidRPr="00527B84">
                        <w:rPr>
                          <w:rFonts w:ascii="Century Gothic" w:hAnsi="Century Gothic"/>
                          <w:bCs/>
                          <w:color w:val="000000"/>
                          <w:shd w:val="clear" w:color="auto" w:fill="FFFFFF"/>
                        </w:rPr>
                        <w:t>qcejxjn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A7DB6D" wp14:editId="4599D690">
                <wp:simplePos x="0" y="0"/>
                <wp:positionH relativeFrom="column">
                  <wp:posOffset>2676525</wp:posOffset>
                </wp:positionH>
                <wp:positionV relativeFrom="paragraph">
                  <wp:posOffset>66040</wp:posOffset>
                </wp:positionV>
                <wp:extent cx="2743200" cy="405765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05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BB" w:rsidRPr="004D0D6F" w:rsidRDefault="008571BB" w:rsidP="00817BC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4673BB" wp14:editId="5BD2AFEA">
                                  <wp:extent cx="2466975" cy="3214073"/>
                                  <wp:effectExtent l="0" t="0" r="0" b="5715"/>
                                  <wp:docPr id="27" name="Picture 27" descr="http://c586412.r12.cf2.rackcdn.com/10-20-2011%209-38-15%20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c586412.r12.cf2.rackcdn.com/10-20-2011%209-38-15%20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2684" cy="3221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17BC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br/>
                            </w:r>
                            <w:r w:rsidR="00817BCA" w:rsidRPr="00817BC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Article of Faith Pass Off Cards</w:t>
                            </w:r>
                            <w:r w:rsidR="00817BCA" w:rsidRPr="00817BC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br/>
                            </w:r>
                            <w:hyperlink r:id="rId35" w:history="1">
                              <w:r w:rsidR="00817BCA" w:rsidRPr="00817BCA">
                                <w:rPr>
                                  <w:rStyle w:val="Hyperlink"/>
                                  <w:rFonts w:ascii="Century Gothic" w:hAnsi="Century Gothic"/>
                                  <w:bCs/>
                                  <w:color w:val="000000" w:themeColor="text1"/>
                                  <w:u w:val="none"/>
                                  <w:shd w:val="clear" w:color="auto" w:fill="FFFFFF"/>
                                </w:rPr>
                                <w:t>http://tinyurl.com/qyepymo</w:t>
                              </w:r>
                            </w:hyperlink>
                            <w:r w:rsidR="004D0D6F">
                              <w:rPr>
                                <w:rStyle w:val="Hyperlink"/>
                                <w:rFonts w:ascii="Century Gothic" w:hAnsi="Century Gothic"/>
                                <w:bCs/>
                                <w:color w:val="000000" w:themeColor="text1"/>
                                <w:u w:val="none"/>
                                <w:shd w:val="clear" w:color="auto" w:fill="FFFFFF"/>
                              </w:rPr>
                              <w:br/>
                            </w:r>
                            <w:r w:rsidR="004D0D6F" w:rsidRPr="004D0D6F">
                              <w:rPr>
                                <w:rStyle w:val="Hyperlink"/>
                                <w:rFonts w:ascii="Century Gothic" w:hAnsi="Century Gothic"/>
                                <w:bCs/>
                                <w:color w:val="000000" w:themeColor="text1"/>
                                <w:sz w:val="18"/>
                                <w:szCs w:val="18"/>
                                <w:u w:val="none"/>
                                <w:shd w:val="clear" w:color="auto" w:fill="FFFFFF"/>
                              </w:rPr>
                              <w:br/>
                            </w:r>
                            <w:r w:rsidR="004D0D6F" w:rsidRPr="004D0D6F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none"/>
                                <w:shd w:val="clear" w:color="auto" w:fill="FFFFFF"/>
                              </w:rPr>
                              <w:t>MORE CARDS:</w:t>
                            </w:r>
                            <w:r w:rsidR="004D0D6F" w:rsidRPr="004D0D6F">
                              <w:rPr>
                                <w:rStyle w:val="Hyperlink"/>
                                <w:rFonts w:ascii="Century Gothic" w:hAnsi="Century Gothic"/>
                                <w:bCs/>
                                <w:color w:val="000000" w:themeColor="text1"/>
                                <w:sz w:val="18"/>
                                <w:szCs w:val="18"/>
                                <w:u w:val="none"/>
                                <w:shd w:val="clear" w:color="auto" w:fill="FFFFFF"/>
                              </w:rPr>
                              <w:t xml:space="preserve"> </w:t>
                            </w:r>
                            <w:r w:rsidR="004D0D6F" w:rsidRPr="004D0D6F">
                              <w:rPr>
                                <w:rFonts w:ascii="Century Gothic" w:hAnsi="Century Gothic"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http://tinyurl.com/pzgtlqz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7DB6D" id="Text Box 26" o:spid="_x0000_s1043" type="#_x0000_t202" style="position:absolute;margin-left:210.75pt;margin-top:5.2pt;width:3in;height:3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" fillcolor="white [3201]" strokecolor="#8064a2 [3207]" strokeweight="2pt">
                <v:textbox>
                  <w:txbxContent>
                    <w:p w:rsidR="008571BB" w:rsidRPr="004D0D6F" w:rsidRDefault="008571BB" w:rsidP="00817BC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4673BB" wp14:editId="5BD2AFEA">
                            <wp:extent cx="2466975" cy="3214073"/>
                            <wp:effectExtent l="0" t="0" r="0" b="5715"/>
                            <wp:docPr id="27" name="Picture 27" descr="http://c586412.r12.cf2.rackcdn.com/10-20-2011%209-38-15%20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c586412.r12.cf2.rackcdn.com/10-20-2011%209-38-15%20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2684" cy="3221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17BCA">
                        <w:rPr>
                          <w:rFonts w:ascii="Century Gothic" w:hAnsi="Century Gothic"/>
                          <w:color w:val="000000" w:themeColor="text1"/>
                        </w:rPr>
                        <w:br/>
                      </w:r>
                      <w:r w:rsidR="00817BCA" w:rsidRPr="00817BCA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Article of Faith Pass Off Cards</w:t>
                      </w:r>
                      <w:r w:rsidR="00817BCA" w:rsidRPr="00817BCA">
                        <w:rPr>
                          <w:rFonts w:ascii="Century Gothic" w:hAnsi="Century Gothic"/>
                          <w:color w:val="000000" w:themeColor="text1"/>
                        </w:rPr>
                        <w:br/>
                      </w:r>
                      <w:hyperlink r:id="rId37" w:history="1">
                        <w:r w:rsidR="00817BCA" w:rsidRPr="00817BCA">
                          <w:rPr>
                            <w:rStyle w:val="Hyperlink"/>
                            <w:rFonts w:ascii="Century Gothic" w:hAnsi="Century Gothic"/>
                            <w:bCs/>
                            <w:color w:val="000000" w:themeColor="text1"/>
                            <w:u w:val="none"/>
                            <w:shd w:val="clear" w:color="auto" w:fill="FFFFFF"/>
                          </w:rPr>
                          <w:t>http://tinyurl.com/qyepymo</w:t>
                        </w:r>
                      </w:hyperlink>
                      <w:r w:rsidR="004D0D6F">
                        <w:rPr>
                          <w:rStyle w:val="Hyperlink"/>
                          <w:rFonts w:ascii="Century Gothic" w:hAnsi="Century Gothic"/>
                          <w:bCs/>
                          <w:color w:val="000000" w:themeColor="text1"/>
                          <w:u w:val="none"/>
                          <w:shd w:val="clear" w:color="auto" w:fill="FFFFFF"/>
                        </w:rPr>
                        <w:br/>
                      </w:r>
                      <w:r w:rsidR="004D0D6F" w:rsidRPr="004D0D6F">
                        <w:rPr>
                          <w:rStyle w:val="Hyperlink"/>
                          <w:rFonts w:ascii="Century Gothic" w:hAnsi="Century Gothic"/>
                          <w:bCs/>
                          <w:color w:val="000000" w:themeColor="text1"/>
                          <w:sz w:val="18"/>
                          <w:szCs w:val="18"/>
                          <w:u w:val="none"/>
                          <w:shd w:val="clear" w:color="auto" w:fill="FFFFFF"/>
                        </w:rPr>
                        <w:br/>
                      </w:r>
                      <w:r w:rsidR="004D0D6F" w:rsidRPr="004D0D6F">
                        <w:rPr>
                          <w:rStyle w:val="Hyperlink"/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  <w:u w:val="none"/>
                          <w:shd w:val="clear" w:color="auto" w:fill="FFFFFF"/>
                        </w:rPr>
                        <w:t>MORE CARDS:</w:t>
                      </w:r>
                      <w:r w:rsidR="004D0D6F" w:rsidRPr="004D0D6F">
                        <w:rPr>
                          <w:rStyle w:val="Hyperlink"/>
                          <w:rFonts w:ascii="Century Gothic" w:hAnsi="Century Gothic"/>
                          <w:bCs/>
                          <w:color w:val="000000" w:themeColor="text1"/>
                          <w:sz w:val="18"/>
                          <w:szCs w:val="18"/>
                          <w:u w:val="none"/>
                          <w:shd w:val="clear" w:color="auto" w:fill="FFFFFF"/>
                        </w:rPr>
                        <w:t xml:space="preserve"> </w:t>
                      </w:r>
                      <w:r w:rsidR="004D0D6F" w:rsidRPr="004D0D6F">
                        <w:rPr>
                          <w:rFonts w:ascii="Century Gothic" w:hAnsi="Century Gothic"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http://tinyurl.com/pzgtlqz</w:t>
                      </w:r>
                    </w:p>
                  </w:txbxContent>
                </v:textbox>
              </v:shape>
            </w:pict>
          </mc:Fallback>
        </mc:AlternateContent>
      </w:r>
      <w:r w:rsidR="00817BC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F85B0E" wp14:editId="41C9FEB4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2409825" cy="49434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943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DD4" w:rsidRDefault="004E7DD4" w:rsidP="008571B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1B208" wp14:editId="7FB7B70B">
                                  <wp:extent cx="2219325" cy="4267933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1927" cy="4272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apple-converted-space"/>
                                <w:rFonts w:ascii="gothic" w:hAnsi="gothic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  <w:r w:rsidR="008571BB">
                              <w:rPr>
                                <w:rFonts w:ascii="Century Gothic" w:hAnsi="Century Gothic"/>
                                <w:color w:val="000000" w:themeColor="text1"/>
                                <w:sz w:val="2"/>
                                <w:szCs w:val="2"/>
                              </w:rPr>
                              <w:br/>
                            </w:r>
                            <w:r w:rsidR="008571BB">
                              <w:rPr>
                                <w:rFonts w:ascii="Century Gothic" w:hAnsi="Century Gothic"/>
                                <w:color w:val="000000" w:themeColor="text1"/>
                                <w:sz w:val="2"/>
                                <w:szCs w:val="2"/>
                              </w:rPr>
                              <w:br/>
                            </w:r>
                            <w:r w:rsidR="008571BB">
                              <w:rPr>
                                <w:rFonts w:ascii="Century Gothic" w:hAnsi="Century Gothic"/>
                                <w:color w:val="000000" w:themeColor="text1"/>
                                <w:sz w:val="2"/>
                                <w:szCs w:val="2"/>
                              </w:rPr>
                              <w:br/>
                            </w:r>
                            <w:r w:rsidR="008571BB">
                              <w:rPr>
                                <w:rFonts w:ascii="Century Gothic" w:hAnsi="Century Gothic"/>
                                <w:color w:val="000000" w:themeColor="text1"/>
                                <w:sz w:val="2"/>
                                <w:szCs w:val="2"/>
                              </w:rPr>
                              <w:br/>
                            </w:r>
                            <w:r w:rsidR="008571BB">
                              <w:rPr>
                                <w:rFonts w:ascii="Century Gothic" w:hAnsi="Century Gothic"/>
                                <w:color w:val="000000" w:themeColor="text1"/>
                                <w:sz w:val="2"/>
                                <w:szCs w:val="2"/>
                              </w:rPr>
                              <w:br/>
                            </w:r>
                            <w:r w:rsidR="008571BB">
                              <w:rPr>
                                <w:rFonts w:ascii="Century Gothic" w:hAnsi="Century Gothic"/>
                                <w:color w:val="000000" w:themeColor="text1"/>
                                <w:sz w:val="2"/>
                                <w:szCs w:val="2"/>
                              </w:rPr>
                              <w:br/>
                            </w:r>
                            <w:r w:rsidR="008571BB" w:rsidRPr="008571B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Article of Faith Puzzles:</w:t>
                            </w:r>
                            <w:r w:rsidR="008571BB" w:rsidRPr="008571BB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br/>
                            </w:r>
                            <w:hyperlink r:id="rId39" w:history="1">
                              <w:r w:rsidR="008571BB" w:rsidRPr="008571BB">
                                <w:rPr>
                                  <w:rStyle w:val="Hyperlink"/>
                                  <w:rFonts w:ascii="Century Gothic" w:hAnsi="Century Gothic"/>
                                  <w:bCs/>
                                  <w:color w:val="000000" w:themeColor="text1"/>
                                  <w:u w:val="none"/>
                                  <w:shd w:val="clear" w:color="auto" w:fill="FFFFFF"/>
                                </w:rPr>
                                <w:t>http://tinyurl.com/o4md5fu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85B0E" id="Text Box 20" o:spid="_x0000_s1044" type="#_x0000_t202" style="position:absolute;margin-left:14.25pt;margin-top:5.2pt;width:189.75pt;height:38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" fillcolor="white [3201]" strokecolor="#ccc0d9 [1303]" strokeweight="2pt">
                <v:textbox>
                  <w:txbxContent>
                    <w:p w:rsidR="004E7DD4" w:rsidRDefault="004E7DD4" w:rsidP="008571B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21B208" wp14:editId="7FB7B70B">
                            <wp:extent cx="2219325" cy="4267933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1927" cy="4272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apple-converted-space"/>
                          <w:rFonts w:ascii="gothic" w:hAnsi="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br/>
                      </w:r>
                      <w:r w:rsidR="008571BB">
                        <w:rPr>
                          <w:rFonts w:ascii="Century Gothic" w:hAnsi="Century Gothic"/>
                          <w:color w:val="000000" w:themeColor="text1"/>
                          <w:sz w:val="2"/>
                          <w:szCs w:val="2"/>
                        </w:rPr>
                        <w:br/>
                      </w:r>
                      <w:r w:rsidR="008571BB">
                        <w:rPr>
                          <w:rFonts w:ascii="Century Gothic" w:hAnsi="Century Gothic"/>
                          <w:color w:val="000000" w:themeColor="text1"/>
                          <w:sz w:val="2"/>
                          <w:szCs w:val="2"/>
                        </w:rPr>
                        <w:br/>
                      </w:r>
                      <w:r w:rsidR="008571BB">
                        <w:rPr>
                          <w:rFonts w:ascii="Century Gothic" w:hAnsi="Century Gothic"/>
                          <w:color w:val="000000" w:themeColor="text1"/>
                          <w:sz w:val="2"/>
                          <w:szCs w:val="2"/>
                        </w:rPr>
                        <w:br/>
                      </w:r>
                      <w:r w:rsidR="008571BB">
                        <w:rPr>
                          <w:rFonts w:ascii="Century Gothic" w:hAnsi="Century Gothic"/>
                          <w:color w:val="000000" w:themeColor="text1"/>
                          <w:sz w:val="2"/>
                          <w:szCs w:val="2"/>
                        </w:rPr>
                        <w:br/>
                      </w:r>
                      <w:r w:rsidR="008571BB">
                        <w:rPr>
                          <w:rFonts w:ascii="Century Gothic" w:hAnsi="Century Gothic"/>
                          <w:color w:val="000000" w:themeColor="text1"/>
                          <w:sz w:val="2"/>
                          <w:szCs w:val="2"/>
                        </w:rPr>
                        <w:br/>
                      </w:r>
                      <w:r w:rsidR="008571BB">
                        <w:rPr>
                          <w:rFonts w:ascii="Century Gothic" w:hAnsi="Century Gothic"/>
                          <w:color w:val="000000" w:themeColor="text1"/>
                          <w:sz w:val="2"/>
                          <w:szCs w:val="2"/>
                        </w:rPr>
                        <w:br/>
                      </w:r>
                      <w:r w:rsidR="008571BB" w:rsidRPr="008571BB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Article of Faith Puzzles:</w:t>
                      </w:r>
                      <w:r w:rsidR="008571BB" w:rsidRPr="008571BB">
                        <w:rPr>
                          <w:rFonts w:ascii="Century Gothic" w:hAnsi="Century Gothic"/>
                          <w:color w:val="000000" w:themeColor="text1"/>
                        </w:rPr>
                        <w:br/>
                      </w:r>
                      <w:hyperlink r:id="rId41" w:history="1">
                        <w:r w:rsidR="008571BB" w:rsidRPr="008571BB">
                          <w:rPr>
                            <w:rStyle w:val="Hyperlink"/>
                            <w:rFonts w:ascii="Century Gothic" w:hAnsi="Century Gothic"/>
                            <w:bCs/>
                            <w:color w:val="000000" w:themeColor="text1"/>
                            <w:u w:val="none"/>
                            <w:shd w:val="clear" w:color="auto" w:fill="FFFFFF"/>
                          </w:rPr>
                          <w:t>http://tinyurl.com/o4md5fu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821D6E" w:rsidRDefault="00821D6E" w:rsidP="00821D6E"/>
    <w:bookmarkStart w:id="0" w:name="_GoBack"/>
    <w:bookmarkEnd w:id="0"/>
    <w:p w:rsidR="00821D6E" w:rsidRPr="00821D6E" w:rsidRDefault="00527B84" w:rsidP="00821D6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3849370</wp:posOffset>
                </wp:positionV>
                <wp:extent cx="2724150" cy="360997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609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B84" w:rsidRPr="00B926A8" w:rsidRDefault="00B926A8" w:rsidP="00B926A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15870" cy="3270631"/>
                                  <wp:effectExtent l="0" t="0" r="0" b="6350"/>
                                  <wp:docPr id="33" name="Picture 33" descr="http://c586412.r12.cf2.rackcdn.com/2-27-2012%2010-52-09%20P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c586412.r12.cf2.rackcdn.com/2-27-2012%2010-52-09%20P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870" cy="3270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B926A8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http://tinyurl.com/nfgwz36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5" type="#_x0000_t202" style="position:absolute;margin-left:211.5pt;margin-top:303.1pt;width:214.5pt;height:284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" fillcolor="white [3201]" strokecolor="#ccc0d9 [1303]" strokeweight="2pt">
                <v:textbox>
                  <w:txbxContent>
                    <w:p w:rsidR="00527B84" w:rsidRPr="00B926A8" w:rsidRDefault="00B926A8" w:rsidP="00B926A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15870" cy="3270631"/>
                            <wp:effectExtent l="0" t="0" r="0" b="6350"/>
                            <wp:docPr id="33" name="Picture 33" descr="http://c586412.r12.cf2.rackcdn.com/2-27-2012%2010-52-09%20P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c586412.r12.cf2.rackcdn.com/2-27-2012%2010-52-09%20P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5870" cy="3270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B926A8">
                        <w:rPr>
                          <w:rFonts w:ascii="Century Gothic" w:hAnsi="Century Gothic"/>
                          <w:bCs/>
                          <w:color w:val="000000" w:themeColor="text1"/>
                          <w:shd w:val="clear" w:color="auto" w:fill="FFFFFF"/>
                        </w:rPr>
                        <w:t>http://tinyurl.com/nfgwz36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3173095</wp:posOffset>
                </wp:positionV>
                <wp:extent cx="1752600" cy="42957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295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B84" w:rsidRPr="00A32177" w:rsidRDefault="00A32177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gothic" w:hAnsi="gothic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   </w:t>
                            </w:r>
                            <w:r w:rsidR="00651FD8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1295400" cy="1295400"/>
                                  <wp:effectExtent l="0" t="0" r="0" b="0"/>
                                  <wp:docPr id="32" name="Picture 32" descr="https://s-media-cache-ak0.pinimg.com/236x/0e/12/03/0e120395a905349b20ee4d0bd659ce8f.jpg">
                                    <a:hlinkClick xmlns:a="http://schemas.openxmlformats.org/drawingml/2006/main" r:id="rId4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-media-cache-ak0.pinimg.com/236x/0e/12/03/0e120395a905349b20ee4d0bd659ce8f.jpg">
                                            <a:hlinkClick r:id="rId4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othic" w:hAnsi="gothic"/>
                                <w:color w:val="000000"/>
                                <w:sz w:val="2"/>
                                <w:szCs w:val="2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gothic" w:hAnsi="gothic"/>
                                <w:color w:val="000000"/>
                                <w:sz w:val="2"/>
                                <w:szCs w:val="2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gothic" w:hAnsi="gothic"/>
                                <w:color w:val="000000"/>
                                <w:sz w:val="2"/>
                                <w:szCs w:val="2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gothic" w:hAnsi="gothic"/>
                                <w:color w:val="000000"/>
                                <w:sz w:val="2"/>
                                <w:szCs w:val="2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gothic" w:hAnsi="gothic"/>
                                <w:color w:val="000000"/>
                                <w:sz w:val="2"/>
                                <w:szCs w:val="2"/>
                                <w:shd w:val="clear" w:color="auto" w:fill="FFFFFF"/>
                              </w:rPr>
                              <w:br/>
                            </w:r>
                            <w:r w:rsidRPr="00A32177">
                              <w:rPr>
                                <w:rFonts w:ascii="gothic" w:hAnsi="gothic"/>
                                <w:b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REVIEW IDEA: </w:t>
                            </w:r>
                            <w:r w:rsidRPr="00A32177">
                              <w:rPr>
                                <w:rFonts w:ascii="gothic" w:hAnsi="gothic"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</w:t>
                            </w:r>
                            <w:r w:rsidR="00527B84" w:rsidRPr="00A32177">
                              <w:rPr>
                                <w:rFonts w:ascii="gothic" w:hAnsi="gothic"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Have the players stand back about eight feet and throw a bean bag into a muffin tin. The muffin tin has numbers in the bottom. The person has to say the Article of Faith corresponding to the number of the partition the bag lands in. </w:t>
                            </w:r>
                            <w:r w:rsidRPr="00A32177">
                              <w:rPr>
                                <w:rFonts w:ascii="gothic" w:hAnsi="gothic"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t>If they don’t make any of the twelve tins, then they have to repeat the 13</w:t>
                            </w:r>
                            <w:r w:rsidRPr="00A32177">
                              <w:rPr>
                                <w:rFonts w:ascii="gothic" w:hAnsi="gothic"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Pr="00A32177">
                              <w:rPr>
                                <w:rFonts w:ascii="gothic" w:hAnsi="gothic"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AOF. </w:t>
                            </w:r>
                            <w:r w:rsidR="00527B84" w:rsidRPr="00A32177">
                              <w:rPr>
                                <w:rFonts w:ascii="gothic" w:hAnsi="gothic"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t>Younger children can repeat the Articles of Faith with you.</w:t>
                            </w:r>
                            <w:r w:rsidR="00651FD8" w:rsidRPr="00A32177">
                              <w:rPr>
                                <w:rFonts w:ascii="gothic" w:hAnsi="gothic"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</w:t>
                            </w:r>
                            <w:r w:rsidRPr="00A32177">
                              <w:rPr>
                                <w:rFonts w:ascii="gothic" w:hAnsi="gothic"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The older children can repeat them without your help.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6" type="#_x0000_t202" style="position:absolute;margin-left:434.25pt;margin-top:249.85pt;width:138pt;height:338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" fillcolor="white [3201]" strokecolor="black [3200]" strokeweight="2pt">
                <v:textbox>
                  <w:txbxContent>
                    <w:p w:rsidR="00527B84" w:rsidRPr="00A32177" w:rsidRDefault="00A32177">
                      <w:p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gothic" w:hAnsi="gothic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   </w:t>
                      </w:r>
                      <w:r w:rsidR="00651FD8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1295400" cy="1295400"/>
                            <wp:effectExtent l="0" t="0" r="0" b="0"/>
                            <wp:docPr id="32" name="Picture 32" descr="https://s-media-cache-ak0.pinimg.com/236x/0e/12/03/0e120395a905349b20ee4d0bd659ce8f.jpg">
                              <a:hlinkClick xmlns:a="http://schemas.openxmlformats.org/drawingml/2006/main" r:id="rId4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-media-cache-ak0.pinimg.com/236x/0e/12/03/0e120395a905349b20ee4d0bd659ce8f.jpg">
                                      <a:hlinkClick r:id="rId4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othic" w:hAnsi="gothic"/>
                          <w:color w:val="000000"/>
                          <w:sz w:val="2"/>
                          <w:szCs w:val="2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gothic" w:hAnsi="gothic"/>
                          <w:color w:val="000000"/>
                          <w:sz w:val="2"/>
                          <w:szCs w:val="2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gothic" w:hAnsi="gothic"/>
                          <w:color w:val="000000"/>
                          <w:sz w:val="2"/>
                          <w:szCs w:val="2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gothic" w:hAnsi="gothic"/>
                          <w:color w:val="000000"/>
                          <w:sz w:val="2"/>
                          <w:szCs w:val="2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gothic" w:hAnsi="gothic"/>
                          <w:color w:val="000000"/>
                          <w:sz w:val="2"/>
                          <w:szCs w:val="2"/>
                          <w:shd w:val="clear" w:color="auto" w:fill="FFFFFF"/>
                        </w:rPr>
                        <w:br/>
                      </w:r>
                      <w:r w:rsidRPr="00A32177">
                        <w:rPr>
                          <w:rFonts w:ascii="gothic" w:hAnsi="gothic"/>
                          <w:b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  <w:t xml:space="preserve">REVIEW IDEA: </w:t>
                      </w:r>
                      <w:r w:rsidRPr="00A32177">
                        <w:rPr>
                          <w:rFonts w:ascii="gothic" w:hAnsi="gothic"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  <w:t xml:space="preserve"> </w:t>
                      </w:r>
                      <w:r w:rsidR="00527B84" w:rsidRPr="00A32177">
                        <w:rPr>
                          <w:rFonts w:ascii="gothic" w:hAnsi="gothic"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  <w:t xml:space="preserve">Have the players stand back about eight feet and throw a bean bag into a muffin tin. The muffin tin has numbers in the bottom. The person has to say the Article of Faith corresponding to the number of the partition the bag lands in. </w:t>
                      </w:r>
                      <w:r w:rsidRPr="00A32177">
                        <w:rPr>
                          <w:rFonts w:ascii="gothic" w:hAnsi="gothic"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  <w:t>If they don’t make any of the twelve tins, then they have to repeat the 13</w:t>
                      </w:r>
                      <w:r w:rsidRPr="00A32177">
                        <w:rPr>
                          <w:rFonts w:ascii="gothic" w:hAnsi="gothic"/>
                          <w:color w:val="000000"/>
                          <w:sz w:val="19"/>
                          <w:szCs w:val="19"/>
                          <w:shd w:val="clear" w:color="auto" w:fill="FFFFFF"/>
                          <w:vertAlign w:val="superscript"/>
                        </w:rPr>
                        <w:t>th</w:t>
                      </w:r>
                      <w:r w:rsidRPr="00A32177">
                        <w:rPr>
                          <w:rFonts w:ascii="gothic" w:hAnsi="gothic"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  <w:t xml:space="preserve"> AOF. </w:t>
                      </w:r>
                      <w:r w:rsidR="00527B84" w:rsidRPr="00A32177">
                        <w:rPr>
                          <w:rFonts w:ascii="gothic" w:hAnsi="gothic"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  <w:t>Younger children can repeat the Articles of Faith with you.</w:t>
                      </w:r>
                      <w:r w:rsidR="00651FD8" w:rsidRPr="00A32177">
                        <w:rPr>
                          <w:rFonts w:ascii="gothic" w:hAnsi="gothic"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  <w:t xml:space="preserve"> </w:t>
                      </w:r>
                      <w:r w:rsidRPr="00A32177">
                        <w:rPr>
                          <w:rFonts w:ascii="gothic" w:hAnsi="gothic"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  <w:t xml:space="preserve"> The older children can repeat them without your help.</w:t>
                      </w:r>
                    </w:p>
                  </w:txbxContent>
                </v:textbox>
              </v:shape>
            </w:pict>
          </mc:Fallback>
        </mc:AlternateContent>
      </w:r>
      <w:r w:rsidR="00817BC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3A5D8D" wp14:editId="5323D49F">
                <wp:simplePos x="0" y="0"/>
                <wp:positionH relativeFrom="column">
                  <wp:posOffset>180975</wp:posOffset>
                </wp:positionH>
                <wp:positionV relativeFrom="paragraph">
                  <wp:posOffset>4754245</wp:posOffset>
                </wp:positionV>
                <wp:extent cx="2409825" cy="270510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705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BB" w:rsidRPr="008571BB" w:rsidRDefault="00145353" w:rsidP="008571B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393025" wp14:editId="6FBFA6D5">
                                  <wp:extent cx="1631103" cy="2181225"/>
                                  <wp:effectExtent l="0" t="0" r="762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7096" cy="2189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hyperlink r:id="rId49" w:history="1">
                              <w:r w:rsidRPr="00145353">
                                <w:rPr>
                                  <w:rStyle w:val="Hyperlink"/>
                                  <w:rFonts w:ascii="Century Gothic" w:hAnsi="Century Gothic"/>
                                  <w:bCs/>
                                  <w:color w:val="000000" w:themeColor="text1"/>
                                  <w:u w:val="none"/>
                                  <w:shd w:val="clear" w:color="auto" w:fill="FFFFFF"/>
                                </w:rPr>
                                <w:t>http://tinyurl.com/3hatq7b</w:t>
                              </w:r>
                            </w:hyperlink>
                            <w:r w:rsidRPr="00145353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A5D8D" id="Text Box 25" o:spid="_x0000_s1047" type="#_x0000_t202" style="position:absolute;margin-left:14.25pt;margin-top:374.35pt;width:189.75pt;height:21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" fillcolor="white [3201]" strokecolor="black [3200]" strokeweight="2pt">
                <v:textbox>
                  <w:txbxContent>
                    <w:p w:rsidR="008571BB" w:rsidRPr="008571BB" w:rsidRDefault="00145353" w:rsidP="008571B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393025" wp14:editId="6FBFA6D5">
                            <wp:extent cx="1631103" cy="2181225"/>
                            <wp:effectExtent l="0" t="0" r="762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7096" cy="2189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>
                        <w:br/>
                      </w:r>
                      <w:hyperlink r:id="rId51" w:history="1">
                        <w:r w:rsidRPr="00145353">
                          <w:rPr>
                            <w:rStyle w:val="Hyperlink"/>
                            <w:rFonts w:ascii="Century Gothic" w:hAnsi="Century Gothic"/>
                            <w:bCs/>
                            <w:color w:val="000000" w:themeColor="text1"/>
                            <w:u w:val="none"/>
                            <w:shd w:val="clear" w:color="auto" w:fill="FFFFFF"/>
                          </w:rPr>
                          <w:t>http://tinyurl.com/3hatq7b</w:t>
                        </w:r>
                      </w:hyperlink>
                      <w:r w:rsidRPr="00145353">
                        <w:rPr>
                          <w:rFonts w:ascii="Century Gothic" w:hAnsi="Century Gothic"/>
                          <w:bCs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1D6E" w:rsidRPr="00821D6E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thic">
    <w:altName w:val="Century Gothic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E1D4AC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8.7pt;height:23.3pt;visibility:visible;mso-wrap-style:square" o:bullet="t">
        <v:imagedata r:id="rId1" o:title=""/>
      </v:shape>
    </w:pict>
  </w:numPicBullet>
  <w:abstractNum w:abstractNumId="0" w15:restartNumberingAfterBreak="0">
    <w:nsid w:val="565B2528"/>
    <w:multiLevelType w:val="multilevel"/>
    <w:tmpl w:val="46F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A12810"/>
    <w:multiLevelType w:val="hybridMultilevel"/>
    <w:tmpl w:val="2E9094C4"/>
    <w:lvl w:ilvl="0" w:tplc="078831C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545"/>
    <w:rsid w:val="0003296B"/>
    <w:rsid w:val="00044E06"/>
    <w:rsid w:val="000610FD"/>
    <w:rsid w:val="00070AE8"/>
    <w:rsid w:val="000904A8"/>
    <w:rsid w:val="000A36E2"/>
    <w:rsid w:val="000C5595"/>
    <w:rsid w:val="000C7D48"/>
    <w:rsid w:val="000E1551"/>
    <w:rsid w:val="000F2E63"/>
    <w:rsid w:val="000F3BDC"/>
    <w:rsid w:val="000F47E5"/>
    <w:rsid w:val="001259D2"/>
    <w:rsid w:val="00133A59"/>
    <w:rsid w:val="00141D12"/>
    <w:rsid w:val="00142BB8"/>
    <w:rsid w:val="00145353"/>
    <w:rsid w:val="001765B5"/>
    <w:rsid w:val="0018251B"/>
    <w:rsid w:val="001859AC"/>
    <w:rsid w:val="001B20BA"/>
    <w:rsid w:val="001D00A1"/>
    <w:rsid w:val="001D6B0A"/>
    <w:rsid w:val="001E0C17"/>
    <w:rsid w:val="001F5205"/>
    <w:rsid w:val="00205725"/>
    <w:rsid w:val="002079DC"/>
    <w:rsid w:val="002115A7"/>
    <w:rsid w:val="00225938"/>
    <w:rsid w:val="0026142A"/>
    <w:rsid w:val="002866D4"/>
    <w:rsid w:val="002A48E7"/>
    <w:rsid w:val="002B0330"/>
    <w:rsid w:val="002B31AF"/>
    <w:rsid w:val="002C5567"/>
    <w:rsid w:val="002C7707"/>
    <w:rsid w:val="002E7927"/>
    <w:rsid w:val="002F18CD"/>
    <w:rsid w:val="002F3E2C"/>
    <w:rsid w:val="0031005E"/>
    <w:rsid w:val="00351A87"/>
    <w:rsid w:val="0036184C"/>
    <w:rsid w:val="00364174"/>
    <w:rsid w:val="003816A4"/>
    <w:rsid w:val="00384854"/>
    <w:rsid w:val="003A587F"/>
    <w:rsid w:val="003C0BB3"/>
    <w:rsid w:val="003C2D34"/>
    <w:rsid w:val="003E1BE5"/>
    <w:rsid w:val="004142EA"/>
    <w:rsid w:val="004314DE"/>
    <w:rsid w:val="00433440"/>
    <w:rsid w:val="00452612"/>
    <w:rsid w:val="00452F99"/>
    <w:rsid w:val="0046142D"/>
    <w:rsid w:val="00487CA3"/>
    <w:rsid w:val="00491725"/>
    <w:rsid w:val="0049352E"/>
    <w:rsid w:val="004B127C"/>
    <w:rsid w:val="004B1B5D"/>
    <w:rsid w:val="004B2B1B"/>
    <w:rsid w:val="004D0D6F"/>
    <w:rsid w:val="004E7DD4"/>
    <w:rsid w:val="005006D7"/>
    <w:rsid w:val="00527B84"/>
    <w:rsid w:val="00527F6B"/>
    <w:rsid w:val="00531EA0"/>
    <w:rsid w:val="005532DE"/>
    <w:rsid w:val="00562D43"/>
    <w:rsid w:val="005834A8"/>
    <w:rsid w:val="0058716D"/>
    <w:rsid w:val="005A7A62"/>
    <w:rsid w:val="005C2545"/>
    <w:rsid w:val="00617C66"/>
    <w:rsid w:val="00651FD8"/>
    <w:rsid w:val="0067027A"/>
    <w:rsid w:val="00697E31"/>
    <w:rsid w:val="006E55E2"/>
    <w:rsid w:val="006F549D"/>
    <w:rsid w:val="007048E4"/>
    <w:rsid w:val="00724F8B"/>
    <w:rsid w:val="00727F51"/>
    <w:rsid w:val="00740E10"/>
    <w:rsid w:val="00741A36"/>
    <w:rsid w:val="00743B57"/>
    <w:rsid w:val="007444C3"/>
    <w:rsid w:val="0075617D"/>
    <w:rsid w:val="00757CA8"/>
    <w:rsid w:val="00763690"/>
    <w:rsid w:val="0076557F"/>
    <w:rsid w:val="007658ED"/>
    <w:rsid w:val="0078582C"/>
    <w:rsid w:val="007B747A"/>
    <w:rsid w:val="007C1833"/>
    <w:rsid w:val="007E4964"/>
    <w:rsid w:val="007F3B05"/>
    <w:rsid w:val="00806428"/>
    <w:rsid w:val="00817BCA"/>
    <w:rsid w:val="00821D6E"/>
    <w:rsid w:val="00822FE9"/>
    <w:rsid w:val="0084725B"/>
    <w:rsid w:val="00847A6E"/>
    <w:rsid w:val="00847D51"/>
    <w:rsid w:val="00854E0B"/>
    <w:rsid w:val="008571BB"/>
    <w:rsid w:val="00871781"/>
    <w:rsid w:val="008727B2"/>
    <w:rsid w:val="0087568B"/>
    <w:rsid w:val="008B0000"/>
    <w:rsid w:val="008B0921"/>
    <w:rsid w:val="008B31E4"/>
    <w:rsid w:val="008B7E02"/>
    <w:rsid w:val="008F06A2"/>
    <w:rsid w:val="00904BE1"/>
    <w:rsid w:val="00917F9B"/>
    <w:rsid w:val="009238DC"/>
    <w:rsid w:val="00925887"/>
    <w:rsid w:val="009277CF"/>
    <w:rsid w:val="00940812"/>
    <w:rsid w:val="009428F2"/>
    <w:rsid w:val="00961EFF"/>
    <w:rsid w:val="00982A86"/>
    <w:rsid w:val="009B099E"/>
    <w:rsid w:val="009B3183"/>
    <w:rsid w:val="009E4869"/>
    <w:rsid w:val="009E7BF0"/>
    <w:rsid w:val="009E7E7D"/>
    <w:rsid w:val="009F7A0C"/>
    <w:rsid w:val="00A25AB5"/>
    <w:rsid w:val="00A32177"/>
    <w:rsid w:val="00A35C82"/>
    <w:rsid w:val="00A444B5"/>
    <w:rsid w:val="00A53775"/>
    <w:rsid w:val="00A71644"/>
    <w:rsid w:val="00A742B4"/>
    <w:rsid w:val="00A941B9"/>
    <w:rsid w:val="00AA2877"/>
    <w:rsid w:val="00AC135D"/>
    <w:rsid w:val="00AD1595"/>
    <w:rsid w:val="00AD190C"/>
    <w:rsid w:val="00AD2255"/>
    <w:rsid w:val="00AE6DBE"/>
    <w:rsid w:val="00AE7E27"/>
    <w:rsid w:val="00AF3C0F"/>
    <w:rsid w:val="00AF6CC1"/>
    <w:rsid w:val="00B0561B"/>
    <w:rsid w:val="00B1325A"/>
    <w:rsid w:val="00B1637A"/>
    <w:rsid w:val="00B33E5D"/>
    <w:rsid w:val="00B41374"/>
    <w:rsid w:val="00B50206"/>
    <w:rsid w:val="00B70980"/>
    <w:rsid w:val="00B82697"/>
    <w:rsid w:val="00B926A8"/>
    <w:rsid w:val="00B94810"/>
    <w:rsid w:val="00BA239F"/>
    <w:rsid w:val="00BA4F95"/>
    <w:rsid w:val="00BA7E9A"/>
    <w:rsid w:val="00BC1623"/>
    <w:rsid w:val="00BC7BCA"/>
    <w:rsid w:val="00BD61E3"/>
    <w:rsid w:val="00BE5542"/>
    <w:rsid w:val="00C07276"/>
    <w:rsid w:val="00C100A5"/>
    <w:rsid w:val="00C208C2"/>
    <w:rsid w:val="00C47331"/>
    <w:rsid w:val="00C72A4B"/>
    <w:rsid w:val="00C80A3D"/>
    <w:rsid w:val="00C84CED"/>
    <w:rsid w:val="00C97DCF"/>
    <w:rsid w:val="00CB1A69"/>
    <w:rsid w:val="00CC665E"/>
    <w:rsid w:val="00CD0E4D"/>
    <w:rsid w:val="00CF0A2A"/>
    <w:rsid w:val="00D156AD"/>
    <w:rsid w:val="00D43682"/>
    <w:rsid w:val="00D43C4B"/>
    <w:rsid w:val="00D45AEB"/>
    <w:rsid w:val="00D6062A"/>
    <w:rsid w:val="00D64485"/>
    <w:rsid w:val="00DA62D3"/>
    <w:rsid w:val="00DB08E2"/>
    <w:rsid w:val="00DB5B8C"/>
    <w:rsid w:val="00DB710A"/>
    <w:rsid w:val="00DC60EA"/>
    <w:rsid w:val="00DD0C66"/>
    <w:rsid w:val="00DE35E2"/>
    <w:rsid w:val="00DE447E"/>
    <w:rsid w:val="00DE5677"/>
    <w:rsid w:val="00E02DC2"/>
    <w:rsid w:val="00E1023F"/>
    <w:rsid w:val="00E20304"/>
    <w:rsid w:val="00E51E4D"/>
    <w:rsid w:val="00E867DD"/>
    <w:rsid w:val="00EB27E1"/>
    <w:rsid w:val="00EC1524"/>
    <w:rsid w:val="00ED02B7"/>
    <w:rsid w:val="00EE2BCE"/>
    <w:rsid w:val="00F06BEC"/>
    <w:rsid w:val="00F14EFB"/>
    <w:rsid w:val="00F2263F"/>
    <w:rsid w:val="00F47899"/>
    <w:rsid w:val="00F61E1F"/>
    <w:rsid w:val="00F76790"/>
    <w:rsid w:val="00F81FB4"/>
    <w:rsid w:val="00F96D35"/>
    <w:rsid w:val="00FA73E0"/>
    <w:rsid w:val="00FB2A91"/>
    <w:rsid w:val="00FB2D7F"/>
    <w:rsid w:val="00FE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-relative:margin" fillcolor="none [2408]" strokecolor="none [3208]">
      <v:fill color="none [2408]"/>
      <v:stroke color="none [3208]"/>
      <v:textbox inset=",7.2pt"/>
    </o:shapedefaults>
    <o:shapelayout v:ext="edit">
      <o:idmap v:ext="edit" data="1"/>
    </o:shapelayout>
  </w:shapeDefaults>
  <w:decimalSymbol w:val="."/>
  <w:listSeparator w:val=","/>
  <w15:docId w15:val="{CAC47899-90E9-48B2-A884-58B9A9729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paragraph" w:styleId="NormalWeb">
    <w:name w:val="Normal (Web)"/>
    <w:basedOn w:val="Normal"/>
    <w:uiPriority w:val="99"/>
    <w:unhideWhenUsed/>
    <w:rsid w:val="00917F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17F9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17F9B"/>
    <w:rPr>
      <w:i/>
      <w:iCs/>
    </w:rPr>
  </w:style>
  <w:style w:type="character" w:customStyle="1" w:styleId="crossref">
    <w:name w:val="crossref"/>
    <w:basedOn w:val="DefaultParagraphFont"/>
    <w:rsid w:val="003C0BB3"/>
  </w:style>
  <w:style w:type="character" w:customStyle="1" w:styleId="apple-converted-space">
    <w:name w:val="apple-converted-space"/>
    <w:basedOn w:val="DefaultParagraphFont"/>
    <w:rsid w:val="004E7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inyurl.com/nebox98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00.png"/><Relationship Id="rId39" Type="http://schemas.openxmlformats.org/officeDocument/2006/relationships/hyperlink" Target="http://tinyurl.com/o4md5fu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80.png"/><Relationship Id="rId34" Type="http://schemas.openxmlformats.org/officeDocument/2006/relationships/image" Target="media/image13.jpeg"/><Relationship Id="rId42" Type="http://schemas.openxmlformats.org/officeDocument/2006/relationships/image" Target="media/image15.jpeg"/><Relationship Id="rId47" Type="http://schemas.openxmlformats.org/officeDocument/2006/relationships/image" Target="media/image160.jpeg"/><Relationship Id="rId50" Type="http://schemas.openxmlformats.org/officeDocument/2006/relationships/image" Target="media/image170.png"/><Relationship Id="rId7" Type="http://schemas.openxmlformats.org/officeDocument/2006/relationships/image" Target="media/image2.png"/><Relationship Id="rId12" Type="http://schemas.openxmlformats.org/officeDocument/2006/relationships/hyperlink" Target="http://www.themormonhome.com/super-simple-tip-use-cell-phones-to-reach-nursery-parents/" TargetMode="External"/><Relationship Id="rId17" Type="http://schemas.openxmlformats.org/officeDocument/2006/relationships/image" Target="media/image60.png"/><Relationship Id="rId25" Type="http://schemas.openxmlformats.org/officeDocument/2006/relationships/hyperlink" Target="http://tinyurl.com/ogqknpj" TargetMode="External"/><Relationship Id="rId33" Type="http://schemas.openxmlformats.org/officeDocument/2006/relationships/image" Target="media/image120.png"/><Relationship Id="rId38" Type="http://schemas.openxmlformats.org/officeDocument/2006/relationships/image" Target="media/image14.png"/><Relationship Id="rId46" Type="http://schemas.openxmlformats.org/officeDocument/2006/relationships/hyperlink" Target="https://www.pinterest.com/recipes/deep-muffin-tray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70.png"/><Relationship Id="rId29" Type="http://schemas.openxmlformats.org/officeDocument/2006/relationships/image" Target="media/image110.png"/><Relationship Id="rId41" Type="http://schemas.openxmlformats.org/officeDocument/2006/relationships/hyperlink" Target="http://tinyurl.com/o4md5f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inyurl.com/nebox98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2.png"/><Relationship Id="rId37" Type="http://schemas.openxmlformats.org/officeDocument/2006/relationships/hyperlink" Target="http://tinyurl.com/qyepymo" TargetMode="External"/><Relationship Id="rId40" Type="http://schemas.openxmlformats.org/officeDocument/2006/relationships/image" Target="media/image140.png"/><Relationship Id="rId45" Type="http://schemas.openxmlformats.org/officeDocument/2006/relationships/image" Target="media/image16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28" Type="http://schemas.openxmlformats.org/officeDocument/2006/relationships/image" Target="media/image11.png"/><Relationship Id="rId36" Type="http://schemas.openxmlformats.org/officeDocument/2006/relationships/image" Target="media/image130.jpeg"/><Relationship Id="rId49" Type="http://schemas.openxmlformats.org/officeDocument/2006/relationships/hyperlink" Target="http://tinyurl.com/3hatq7b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31" Type="http://schemas.openxmlformats.org/officeDocument/2006/relationships/hyperlink" Target="http://tinyurl.com/nnhfmz3" TargetMode="External"/><Relationship Id="rId44" Type="http://schemas.openxmlformats.org/officeDocument/2006/relationships/hyperlink" Target="https://www.pinterest.com/recipes/deep-muffin-tray/" TargetMode="External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themormonhome.com/super-simple-tip-use-cell-phones-to-reach-nursery-parent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tinyurl.com/ogqknpj" TargetMode="External"/><Relationship Id="rId30" Type="http://schemas.openxmlformats.org/officeDocument/2006/relationships/hyperlink" Target="http://tinyurl.com/nnhfmz3" TargetMode="External"/><Relationship Id="rId35" Type="http://schemas.openxmlformats.org/officeDocument/2006/relationships/hyperlink" Target="http://tinyurl.com/qyepymo" TargetMode="External"/><Relationship Id="rId43" Type="http://schemas.openxmlformats.org/officeDocument/2006/relationships/image" Target="media/image150.jpeg"/><Relationship Id="rId48" Type="http://schemas.openxmlformats.org/officeDocument/2006/relationships/image" Target="media/image17.png"/><Relationship Id="rId8" Type="http://schemas.openxmlformats.org/officeDocument/2006/relationships/image" Target="media/image3.png"/><Relationship Id="rId51" Type="http://schemas.openxmlformats.org/officeDocument/2006/relationships/hyperlink" Target="http://tinyurl.com/3hatq7b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anie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6ADB8E-AC8C-4788-8C00-EDF7C13DE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4962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Melanie Day</dc:creator>
  <cp:keywords/>
  <cp:lastModifiedBy>Melanie Day</cp:lastModifiedBy>
  <cp:revision>21</cp:revision>
  <dcterms:created xsi:type="dcterms:W3CDTF">2015-09-16T19:01:00Z</dcterms:created>
  <dcterms:modified xsi:type="dcterms:W3CDTF">2015-11-29T15:58:00Z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